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E58" w:rsidRDefault="00217E58" w:rsidP="007E0261">
      <w:pPr>
        <w:jc w:val="center"/>
        <w:rPr>
          <w:b/>
          <w:bCs/>
          <w:iCs/>
        </w:rPr>
      </w:pPr>
    </w:p>
    <w:p w:rsidR="00217E58" w:rsidRDefault="00217E58" w:rsidP="007E0261">
      <w:pPr>
        <w:jc w:val="center"/>
        <w:rPr>
          <w:b/>
          <w:bCs/>
          <w:iCs/>
        </w:rPr>
      </w:pPr>
    </w:p>
    <w:p w:rsidR="00217E58" w:rsidRDefault="00217E58" w:rsidP="007E0261">
      <w:pPr>
        <w:jc w:val="center"/>
        <w:rPr>
          <w:b/>
          <w:bCs/>
          <w:iCs/>
        </w:rPr>
      </w:pPr>
    </w:p>
    <w:p w:rsidR="00217E58" w:rsidRPr="001F4026" w:rsidRDefault="00217E58" w:rsidP="007E0261">
      <w:pPr>
        <w:jc w:val="center"/>
        <w:rPr>
          <w:b/>
          <w:bCs/>
          <w:i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0pt;margin-top:9pt;width:136.35pt;height:152.95pt;z-index:-251657216">
            <v:imagedata r:id="rId7" o:title=""/>
          </v:shape>
        </w:pict>
      </w:r>
    </w:p>
    <w:p w:rsidR="00217E58" w:rsidRDefault="00217E58" w:rsidP="007E0261">
      <w:pPr>
        <w:jc w:val="center"/>
        <w:rPr>
          <w:bCs/>
          <w:iCs/>
          <w:sz w:val="28"/>
          <w:szCs w:val="28"/>
        </w:rPr>
      </w:pPr>
    </w:p>
    <w:p w:rsidR="00217E58" w:rsidRDefault="00217E58" w:rsidP="007E0261">
      <w:pPr>
        <w:jc w:val="center"/>
        <w:rPr>
          <w:bCs/>
          <w:iCs/>
          <w:sz w:val="28"/>
          <w:szCs w:val="28"/>
        </w:rPr>
      </w:pPr>
    </w:p>
    <w:p w:rsidR="00217E58" w:rsidRDefault="00217E58" w:rsidP="00AE75E4">
      <w:pPr>
        <w:rPr>
          <w:rFonts w:eastAsia="Batang"/>
          <w:b/>
          <w:bCs/>
          <w:iCs/>
        </w:rPr>
      </w:pPr>
    </w:p>
    <w:p w:rsidR="00217E58" w:rsidRDefault="00217E58" w:rsidP="007E0261">
      <w:pPr>
        <w:jc w:val="center"/>
        <w:rPr>
          <w:rFonts w:eastAsia="Batang"/>
          <w:b/>
          <w:bCs/>
          <w:iCs/>
        </w:rPr>
      </w:pPr>
    </w:p>
    <w:p w:rsidR="00217E58" w:rsidRDefault="00217E58" w:rsidP="004753A3">
      <w:pPr>
        <w:rPr>
          <w:rFonts w:eastAsia="Batang"/>
          <w:bCs/>
          <w:iCs/>
        </w:rPr>
      </w:pPr>
    </w:p>
    <w:p w:rsidR="00217E58" w:rsidRDefault="00217E58" w:rsidP="004753A3">
      <w:pPr>
        <w:rPr>
          <w:rFonts w:eastAsia="Batang"/>
          <w:bCs/>
          <w:iCs/>
        </w:rPr>
      </w:pPr>
    </w:p>
    <w:p w:rsidR="00217E58" w:rsidRDefault="00217E58" w:rsidP="004753A3">
      <w:pPr>
        <w:rPr>
          <w:rFonts w:eastAsia="Batang"/>
          <w:bCs/>
          <w:iCs/>
        </w:rPr>
      </w:pPr>
    </w:p>
    <w:p w:rsidR="00217E58" w:rsidRDefault="00217E58" w:rsidP="004753A3">
      <w:pPr>
        <w:rPr>
          <w:rFonts w:eastAsia="Batang"/>
          <w:bCs/>
          <w:iCs/>
        </w:rPr>
      </w:pPr>
    </w:p>
    <w:p w:rsidR="00217E58" w:rsidRDefault="00217E58" w:rsidP="004753A3">
      <w:pPr>
        <w:rPr>
          <w:rFonts w:eastAsia="Batang"/>
          <w:bCs/>
          <w:iCs/>
        </w:rPr>
      </w:pPr>
    </w:p>
    <w:p w:rsidR="00217E58" w:rsidRDefault="00217E58" w:rsidP="004753A3">
      <w:pPr>
        <w:rPr>
          <w:rFonts w:eastAsia="Batang"/>
          <w:bCs/>
          <w:iCs/>
        </w:rPr>
      </w:pPr>
    </w:p>
    <w:p w:rsidR="00217E58" w:rsidRDefault="00217E58" w:rsidP="004753A3">
      <w:pPr>
        <w:rPr>
          <w:rFonts w:eastAsia="Batang"/>
          <w:bCs/>
          <w:iCs/>
        </w:rPr>
      </w:pPr>
    </w:p>
    <w:p w:rsidR="00217E58" w:rsidRDefault="00217E58" w:rsidP="004753A3">
      <w:pPr>
        <w:rPr>
          <w:rFonts w:eastAsia="Batang"/>
          <w:bCs/>
          <w:iCs/>
        </w:rPr>
      </w:pPr>
    </w:p>
    <w:p w:rsidR="00217E58" w:rsidRDefault="00217E58" w:rsidP="004753A3">
      <w:pPr>
        <w:rPr>
          <w:rFonts w:eastAsia="Batang"/>
          <w:bCs/>
          <w:iCs/>
        </w:rPr>
      </w:pPr>
    </w:p>
    <w:p w:rsidR="00217E58" w:rsidRDefault="00217E58" w:rsidP="001A48CC">
      <w:pPr>
        <w:ind w:firstLine="539"/>
        <w:jc w:val="both"/>
        <w:rPr>
          <w:rFonts w:eastAsia="Batang"/>
          <w:bCs/>
          <w:i/>
        </w:rPr>
      </w:pPr>
    </w:p>
    <w:p w:rsidR="00217E58" w:rsidRPr="00BF2527" w:rsidRDefault="00217E58" w:rsidP="001A48CC">
      <w:pPr>
        <w:ind w:firstLine="539"/>
        <w:jc w:val="both"/>
        <w:rPr>
          <w:rFonts w:eastAsia="Batang"/>
          <w:bCs/>
          <w:i/>
        </w:rPr>
      </w:pPr>
      <w:r w:rsidRPr="00BF2527">
        <w:rPr>
          <w:rFonts w:eastAsia="Batang"/>
          <w:bCs/>
          <w:i/>
        </w:rPr>
        <w:t>Nel 125° anniversario di fondazione del nostro Istituto, sgorga dal nostro cuore un inno di lode e di ringraziamento al Signore per i suoi continui benefici di cui vogliamo fare memoria.</w:t>
      </w:r>
    </w:p>
    <w:p w:rsidR="00217E58" w:rsidRPr="00BF2527" w:rsidRDefault="00217E58" w:rsidP="001A48CC">
      <w:pPr>
        <w:ind w:firstLine="539"/>
        <w:jc w:val="both"/>
        <w:rPr>
          <w:rFonts w:eastAsia="Batang"/>
          <w:i/>
        </w:rPr>
      </w:pPr>
      <w:r w:rsidRPr="00BF2527">
        <w:rPr>
          <w:rFonts w:eastAsia="Batang"/>
          <w:i/>
        </w:rPr>
        <w:t xml:space="preserve">Fare </w:t>
      </w:r>
      <w:r w:rsidRPr="000D52D8">
        <w:rPr>
          <w:rFonts w:eastAsia="Batang"/>
          <w:i/>
        </w:rPr>
        <w:t>"memoria"</w:t>
      </w:r>
      <w:r w:rsidRPr="00BF2527">
        <w:rPr>
          <w:rFonts w:eastAsia="Batang"/>
          <w:i/>
        </w:rPr>
        <w:t xml:space="preserve">, nell’esperienza liturgica ed ecclesiale, non significa semplicemente </w:t>
      </w:r>
      <w:r w:rsidRPr="000D52D8">
        <w:rPr>
          <w:rFonts w:eastAsia="Batang"/>
          <w:i/>
        </w:rPr>
        <w:t>"ricordare"</w:t>
      </w:r>
      <w:r>
        <w:rPr>
          <w:rFonts w:eastAsia="Batang"/>
          <w:i/>
        </w:rPr>
        <w:t xml:space="preserve"> </w:t>
      </w:r>
      <w:r w:rsidRPr="00BF2527">
        <w:rPr>
          <w:rFonts w:eastAsia="Batang"/>
          <w:i/>
        </w:rPr>
        <w:t xml:space="preserve">fatti ed eventi del passato, ma </w:t>
      </w:r>
      <w:r w:rsidRPr="00BF2527">
        <w:rPr>
          <w:rFonts w:eastAsia="Batang"/>
          <w:bCs/>
          <w:i/>
        </w:rPr>
        <w:t>attualizzare</w:t>
      </w:r>
      <w:r w:rsidRPr="00BF2527">
        <w:rPr>
          <w:rFonts w:eastAsia="Batang"/>
          <w:i/>
        </w:rPr>
        <w:t>, nell' oggi, i fatti e gli eventi "</w:t>
      </w:r>
      <w:r w:rsidRPr="00BF2527">
        <w:rPr>
          <w:rFonts w:eastAsia="Batang"/>
          <w:bCs/>
          <w:i/>
        </w:rPr>
        <w:t>accaduti</w:t>
      </w:r>
      <w:r w:rsidRPr="00BF2527">
        <w:rPr>
          <w:rFonts w:eastAsia="Batang"/>
          <w:i/>
        </w:rPr>
        <w:t xml:space="preserve">" all' origine di una </w:t>
      </w:r>
      <w:r w:rsidRPr="000D52D8">
        <w:rPr>
          <w:rFonts w:eastAsia="Batang"/>
          <w:i/>
        </w:rPr>
        <w:t>"storia",</w:t>
      </w:r>
      <w:r w:rsidRPr="00BF2527">
        <w:rPr>
          <w:rFonts w:eastAsia="Batang"/>
          <w:i/>
        </w:rPr>
        <w:t xml:space="preserve"> di una realtà che vive nel segno e nel dono di un </w:t>
      </w:r>
      <w:r w:rsidRPr="00BF2527">
        <w:rPr>
          <w:rFonts w:eastAsia="Batang"/>
          <w:bCs/>
          <w:i/>
        </w:rPr>
        <w:t>carisma</w:t>
      </w:r>
      <w:r w:rsidRPr="00BF2527">
        <w:rPr>
          <w:rFonts w:eastAsia="Batang"/>
          <w:i/>
        </w:rPr>
        <w:t xml:space="preserve"> donato dallo Spirito a Sant’Annibale Maria per la vita della Chiesa.</w:t>
      </w:r>
    </w:p>
    <w:p w:rsidR="00217E58" w:rsidRDefault="00217E58" w:rsidP="00EF5928">
      <w:pPr>
        <w:spacing w:line="360" w:lineRule="auto"/>
        <w:jc w:val="both"/>
        <w:rPr>
          <w:rFonts w:eastAsia="Batang"/>
          <w:iCs/>
        </w:rPr>
      </w:pPr>
    </w:p>
    <w:p w:rsidR="00217E58" w:rsidRDefault="00217E58" w:rsidP="00EF5928">
      <w:pPr>
        <w:spacing w:line="360" w:lineRule="auto"/>
        <w:jc w:val="both"/>
        <w:rPr>
          <w:rFonts w:eastAsia="Batang"/>
          <w:iCs/>
        </w:rPr>
      </w:pPr>
    </w:p>
    <w:p w:rsidR="00217E58" w:rsidRDefault="00217E58" w:rsidP="00EF5928">
      <w:pPr>
        <w:spacing w:line="360" w:lineRule="auto"/>
        <w:jc w:val="both"/>
        <w:rPr>
          <w:rFonts w:eastAsia="Batang"/>
          <w:iCs/>
        </w:rPr>
      </w:pPr>
    </w:p>
    <w:p w:rsidR="00217E58" w:rsidRDefault="00217E58" w:rsidP="00EF5928">
      <w:pPr>
        <w:spacing w:line="360" w:lineRule="auto"/>
        <w:jc w:val="both"/>
        <w:rPr>
          <w:rFonts w:eastAsia="Batang"/>
          <w:iCs/>
        </w:rPr>
      </w:pPr>
    </w:p>
    <w:p w:rsidR="00217E58" w:rsidRDefault="00217E58" w:rsidP="001A48CC">
      <w:pPr>
        <w:spacing w:line="360" w:lineRule="auto"/>
        <w:jc w:val="both"/>
        <w:rPr>
          <w:rFonts w:eastAsia="Batang"/>
          <w:b/>
          <w:bCs/>
          <w:iCs/>
        </w:rPr>
      </w:pPr>
      <w:r>
        <w:rPr>
          <w:noProof/>
        </w:rPr>
        <w:pict>
          <v:shape id="_x0000_s1027" type="#_x0000_t75" style="position:absolute;left:0;text-align:left;margin-left:0;margin-top:-18pt;width:63.2pt;height:70.9pt;z-index:-251659264">
            <v:imagedata r:id="rId7" o:title=""/>
          </v:shape>
        </w:pict>
      </w:r>
      <w:r>
        <w:rPr>
          <w:rFonts w:eastAsia="Batang"/>
          <w:b/>
          <w:bCs/>
          <w:iCs/>
        </w:rPr>
        <w:t xml:space="preserve">  </w:t>
      </w:r>
    </w:p>
    <w:p w:rsidR="00217E58" w:rsidRPr="00EF5928" w:rsidRDefault="00217E58" w:rsidP="00990545">
      <w:pPr>
        <w:rPr>
          <w:rFonts w:eastAsia="Batang"/>
          <w:b/>
          <w:bCs/>
          <w:iCs/>
        </w:rPr>
      </w:pPr>
      <w:r>
        <w:rPr>
          <w:rFonts w:eastAsia="Batang"/>
          <w:b/>
          <w:bCs/>
          <w:iCs/>
        </w:rPr>
        <w:t xml:space="preserve">                                        16 marzo 2012</w:t>
      </w:r>
    </w:p>
    <w:p w:rsidR="00217E58" w:rsidRDefault="00217E58" w:rsidP="007E0261">
      <w:pPr>
        <w:jc w:val="center"/>
        <w:rPr>
          <w:rFonts w:eastAsia="Batang"/>
          <w:b/>
          <w:bCs/>
          <w:iCs/>
        </w:rPr>
      </w:pPr>
    </w:p>
    <w:p w:rsidR="00217E58" w:rsidRDefault="00217E58" w:rsidP="00990545">
      <w:pPr>
        <w:rPr>
          <w:rFonts w:eastAsia="Batang"/>
          <w:b/>
          <w:bCs/>
          <w:i/>
          <w:iCs/>
          <w:sz w:val="22"/>
          <w:szCs w:val="22"/>
        </w:rPr>
      </w:pPr>
    </w:p>
    <w:p w:rsidR="00217E58" w:rsidRDefault="00217E58" w:rsidP="00B5622C">
      <w:pPr>
        <w:jc w:val="center"/>
        <w:rPr>
          <w:rFonts w:eastAsia="Batang"/>
          <w:b/>
          <w:bCs/>
          <w:iCs/>
          <w:sz w:val="28"/>
          <w:szCs w:val="28"/>
        </w:rPr>
      </w:pPr>
      <w:r w:rsidRPr="00EF5928">
        <w:rPr>
          <w:rFonts w:eastAsia="Batang"/>
          <w:b/>
          <w:bCs/>
          <w:iCs/>
          <w:sz w:val="28"/>
          <w:szCs w:val="28"/>
        </w:rPr>
        <w:t>Lod</w:t>
      </w:r>
      <w:r>
        <w:rPr>
          <w:rFonts w:eastAsia="Batang"/>
          <w:b/>
          <w:bCs/>
          <w:iCs/>
          <w:sz w:val="28"/>
          <w:szCs w:val="28"/>
        </w:rPr>
        <w:t xml:space="preserve">iamo, benediciamo </w:t>
      </w:r>
    </w:p>
    <w:p w:rsidR="00217E58" w:rsidRPr="00EF5928" w:rsidRDefault="00217E58" w:rsidP="00B5622C">
      <w:pPr>
        <w:jc w:val="center"/>
        <w:rPr>
          <w:rFonts w:eastAsia="Batang"/>
          <w:b/>
          <w:bCs/>
          <w:iCs/>
          <w:sz w:val="28"/>
          <w:szCs w:val="28"/>
        </w:rPr>
      </w:pPr>
      <w:r>
        <w:rPr>
          <w:rFonts w:eastAsia="Batang"/>
          <w:b/>
          <w:bCs/>
          <w:iCs/>
          <w:sz w:val="28"/>
          <w:szCs w:val="28"/>
        </w:rPr>
        <w:t xml:space="preserve">e </w:t>
      </w:r>
      <w:r w:rsidRPr="00EF5928">
        <w:rPr>
          <w:rFonts w:eastAsia="Batang"/>
          <w:b/>
          <w:bCs/>
          <w:iCs/>
          <w:sz w:val="28"/>
          <w:szCs w:val="28"/>
        </w:rPr>
        <w:t>ringrazia</w:t>
      </w:r>
      <w:r>
        <w:rPr>
          <w:rFonts w:eastAsia="Batang"/>
          <w:b/>
          <w:bCs/>
          <w:iCs/>
          <w:sz w:val="28"/>
          <w:szCs w:val="28"/>
        </w:rPr>
        <w:t>mo</w:t>
      </w:r>
      <w:r w:rsidRPr="00EF5928">
        <w:rPr>
          <w:rFonts w:eastAsia="Batang"/>
          <w:b/>
          <w:bCs/>
          <w:iCs/>
          <w:sz w:val="28"/>
          <w:szCs w:val="28"/>
        </w:rPr>
        <w:t xml:space="preserve">  il Signore</w:t>
      </w:r>
    </w:p>
    <w:p w:rsidR="00217E58" w:rsidRDefault="00217E58" w:rsidP="007E0261">
      <w:pPr>
        <w:jc w:val="both"/>
        <w:rPr>
          <w:rFonts w:eastAsia="Batang"/>
          <w:b/>
          <w:bCs/>
          <w:i/>
          <w:iCs/>
        </w:rPr>
      </w:pPr>
    </w:p>
    <w:p w:rsidR="00217E58" w:rsidRDefault="00217E58" w:rsidP="004753A3">
      <w:pPr>
        <w:jc w:val="both"/>
        <w:rPr>
          <w:rFonts w:eastAsia="Batang"/>
          <w:iCs/>
        </w:rPr>
      </w:pPr>
      <w:r>
        <w:rPr>
          <w:rFonts w:eastAsia="Batang"/>
          <w:b/>
          <w:bCs/>
          <w:iCs/>
        </w:rPr>
        <w:t>Guida:</w:t>
      </w:r>
      <w:r w:rsidRPr="00985A9E">
        <w:rPr>
          <w:rFonts w:eastAsia="Batang"/>
          <w:b/>
          <w:bCs/>
          <w:iCs/>
        </w:rPr>
        <w:t xml:space="preserve"> </w:t>
      </w:r>
      <w:r w:rsidRPr="00985A9E">
        <w:rPr>
          <w:rFonts w:eastAsia="Batang"/>
          <w:bCs/>
          <w:iCs/>
        </w:rPr>
        <w:t>Sono trascorsi 125 anni da quando, il 18 marzo 1887, tra le casette dei poveri di Avignone in Messina le prime quattro ragazze ricevono dal Padre Fondatore l’abito religioso; questo evento segna l’inizio della nostra famiglia religiosa che, da quella data storica, continua il suo percorso giorno dopo giorno, sostenuta d</w:t>
      </w:r>
      <w:r>
        <w:rPr>
          <w:rFonts w:eastAsia="Batang"/>
          <w:bCs/>
          <w:iCs/>
        </w:rPr>
        <w:t>alla forza dell’amore di Dio per il suo popolo. Davanti  a Gesù, Pane di vita, desideriamo lodarlo benedirlo e ringraziarlo per tutti i benefici che ci  ha elargito lungo il  cammino, in questi anni.</w:t>
      </w:r>
    </w:p>
    <w:p w:rsidR="00217E58" w:rsidRDefault="00217E58" w:rsidP="007E0261">
      <w:pPr>
        <w:jc w:val="both"/>
        <w:rPr>
          <w:rFonts w:eastAsia="Batang"/>
          <w:iCs/>
        </w:rPr>
      </w:pPr>
      <w:r>
        <w:rPr>
          <w:rFonts w:eastAsia="Batang"/>
          <w:iCs/>
        </w:rPr>
        <w:tab/>
      </w:r>
    </w:p>
    <w:p w:rsidR="00217E58" w:rsidRPr="00426485" w:rsidRDefault="00217E58" w:rsidP="007E0261">
      <w:pPr>
        <w:jc w:val="both"/>
        <w:rPr>
          <w:rFonts w:eastAsia="Batang"/>
          <w:i/>
        </w:rPr>
      </w:pPr>
      <w:r w:rsidRPr="00426485">
        <w:rPr>
          <w:rFonts w:eastAsia="Batang"/>
          <w:i/>
        </w:rPr>
        <w:t xml:space="preserve">Esposizione  del SS.mo Sacramento </w:t>
      </w:r>
    </w:p>
    <w:p w:rsidR="00217E58" w:rsidRDefault="00217E58" w:rsidP="007E0261">
      <w:pPr>
        <w:jc w:val="both"/>
        <w:rPr>
          <w:rFonts w:eastAsia="Batang"/>
          <w:b/>
          <w:bCs/>
          <w:i/>
          <w:iCs/>
        </w:rPr>
      </w:pPr>
    </w:p>
    <w:p w:rsidR="00217E58" w:rsidRPr="00426485" w:rsidRDefault="00217E58" w:rsidP="00066F59">
      <w:pPr>
        <w:jc w:val="both"/>
        <w:rPr>
          <w:rFonts w:eastAsia="Batang"/>
          <w:b/>
          <w:bCs/>
          <w:i/>
          <w:iCs/>
        </w:rPr>
      </w:pPr>
      <w:r w:rsidRPr="00426485">
        <w:rPr>
          <w:rFonts w:eastAsia="Batang"/>
          <w:b/>
          <w:bCs/>
          <w:iCs/>
        </w:rPr>
        <w:t xml:space="preserve">Ad ogni invocazione diciamo: </w:t>
      </w:r>
      <w:r w:rsidRPr="00426485">
        <w:rPr>
          <w:rFonts w:eastAsia="Batang"/>
          <w:b/>
          <w:bCs/>
          <w:i/>
          <w:iCs/>
        </w:rPr>
        <w:t>Noi Ti adoriamo</w:t>
      </w:r>
    </w:p>
    <w:p w:rsidR="00217E58" w:rsidRPr="004C5FCF" w:rsidRDefault="00217E58" w:rsidP="007E0261">
      <w:pPr>
        <w:jc w:val="both"/>
        <w:rPr>
          <w:rFonts w:eastAsia="Batang"/>
          <w:b/>
          <w:bCs/>
          <w:i/>
          <w:iCs/>
        </w:rPr>
      </w:pPr>
    </w:p>
    <w:p w:rsidR="00217E58" w:rsidRDefault="00217E58" w:rsidP="00426485">
      <w:pPr>
        <w:numPr>
          <w:ilvl w:val="0"/>
          <w:numId w:val="1"/>
        </w:numPr>
        <w:spacing w:after="240"/>
        <w:ind w:left="714" w:hanging="357"/>
        <w:jc w:val="both"/>
      </w:pPr>
      <w:r w:rsidRPr="009349CD">
        <w:t>Gesù in sacramento, Divino Fondatore</w:t>
      </w:r>
      <w:r>
        <w:t>,</w:t>
      </w:r>
    </w:p>
    <w:p w:rsidR="00217E58" w:rsidRDefault="00217E58" w:rsidP="00426485">
      <w:pPr>
        <w:numPr>
          <w:ilvl w:val="0"/>
          <w:numId w:val="1"/>
        </w:numPr>
        <w:spacing w:after="240"/>
        <w:ind w:left="714" w:hanging="357"/>
        <w:jc w:val="both"/>
      </w:pPr>
      <w:r w:rsidRPr="009349CD">
        <w:t>Dono ineffabile del Padre</w:t>
      </w:r>
      <w:r>
        <w:t>,</w:t>
      </w:r>
    </w:p>
    <w:p w:rsidR="00217E58" w:rsidRDefault="00217E58" w:rsidP="00426485">
      <w:pPr>
        <w:numPr>
          <w:ilvl w:val="0"/>
          <w:numId w:val="1"/>
        </w:numPr>
        <w:spacing w:after="240"/>
        <w:ind w:left="714" w:hanging="357"/>
        <w:jc w:val="both"/>
      </w:pPr>
      <w:r w:rsidRPr="009349CD">
        <w:t>Prodigio di carità dello Spirito Santo</w:t>
      </w:r>
      <w:r w:rsidRPr="009349CD">
        <w:tab/>
      </w:r>
      <w:r>
        <w:t>,</w:t>
      </w:r>
    </w:p>
    <w:p w:rsidR="00217E58" w:rsidRDefault="00217E58" w:rsidP="00426485">
      <w:pPr>
        <w:numPr>
          <w:ilvl w:val="0"/>
          <w:numId w:val="1"/>
        </w:numPr>
        <w:spacing w:after="240"/>
        <w:ind w:left="714" w:hanging="357"/>
        <w:jc w:val="both"/>
      </w:pPr>
      <w:r>
        <w:t>Buon pastore,</w:t>
      </w:r>
    </w:p>
    <w:p w:rsidR="00217E58" w:rsidRDefault="00217E58" w:rsidP="00426485">
      <w:pPr>
        <w:numPr>
          <w:ilvl w:val="0"/>
          <w:numId w:val="1"/>
        </w:numPr>
        <w:spacing w:after="240"/>
        <w:ind w:left="714" w:hanging="357"/>
        <w:jc w:val="both"/>
      </w:pPr>
      <w:r>
        <w:t>Divino agricoltore,</w:t>
      </w:r>
    </w:p>
    <w:p w:rsidR="00217E58" w:rsidRDefault="00217E58" w:rsidP="00426485">
      <w:pPr>
        <w:numPr>
          <w:ilvl w:val="0"/>
          <w:numId w:val="1"/>
        </w:numPr>
        <w:spacing w:after="240"/>
        <w:ind w:left="714" w:hanging="357"/>
        <w:jc w:val="both"/>
      </w:pPr>
      <w:r>
        <w:t>Medico celeste,</w:t>
      </w:r>
    </w:p>
    <w:p w:rsidR="00217E58" w:rsidRDefault="00217E58" w:rsidP="00426485">
      <w:pPr>
        <w:numPr>
          <w:ilvl w:val="0"/>
          <w:numId w:val="1"/>
        </w:numPr>
        <w:spacing w:after="240"/>
        <w:ind w:left="714" w:hanging="357"/>
        <w:jc w:val="both"/>
      </w:pPr>
      <w:r>
        <w:t>Dolce fratello,</w:t>
      </w:r>
    </w:p>
    <w:p w:rsidR="00217E58" w:rsidRPr="002167CF" w:rsidRDefault="00217E58" w:rsidP="003D4B7C">
      <w:pPr>
        <w:pBdr>
          <w:top w:val="single" w:sz="4" w:space="1" w:color="auto"/>
          <w:left w:val="single" w:sz="4" w:space="4" w:color="auto"/>
          <w:bottom w:val="single" w:sz="4" w:space="1" w:color="auto"/>
          <w:right w:val="single" w:sz="4" w:space="4" w:color="auto"/>
        </w:pBdr>
        <w:jc w:val="center"/>
        <w:rPr>
          <w:rFonts w:eastAsia="Batang"/>
          <w:b/>
          <w:bCs/>
          <w:iCs/>
          <w:sz w:val="8"/>
          <w:szCs w:val="8"/>
        </w:rPr>
      </w:pPr>
    </w:p>
    <w:p w:rsidR="00217E58" w:rsidRDefault="00217E58" w:rsidP="003D4B7C">
      <w:pPr>
        <w:pBdr>
          <w:top w:val="single" w:sz="4" w:space="1" w:color="auto"/>
          <w:left w:val="single" w:sz="4" w:space="4" w:color="auto"/>
          <w:bottom w:val="single" w:sz="4" w:space="1" w:color="auto"/>
          <w:right w:val="single" w:sz="4" w:space="4" w:color="auto"/>
        </w:pBdr>
        <w:jc w:val="center"/>
        <w:rPr>
          <w:rFonts w:eastAsia="Batang"/>
          <w:b/>
          <w:bCs/>
          <w:iCs/>
        </w:rPr>
      </w:pPr>
      <w:r w:rsidRPr="00985A9E">
        <w:rPr>
          <w:rFonts w:eastAsia="Batang"/>
          <w:b/>
          <w:bCs/>
          <w:iCs/>
        </w:rPr>
        <w:t>Lodiamo e benediciamo il Signore</w:t>
      </w:r>
    </w:p>
    <w:p w:rsidR="00217E58" w:rsidRPr="002167CF" w:rsidRDefault="00217E58" w:rsidP="003D4B7C">
      <w:pPr>
        <w:pBdr>
          <w:top w:val="single" w:sz="4" w:space="1" w:color="auto"/>
          <w:left w:val="single" w:sz="4" w:space="4" w:color="auto"/>
          <w:bottom w:val="single" w:sz="4" w:space="1" w:color="auto"/>
          <w:right w:val="single" w:sz="4" w:space="4" w:color="auto"/>
        </w:pBdr>
        <w:jc w:val="center"/>
        <w:rPr>
          <w:rFonts w:eastAsia="Batang"/>
          <w:b/>
          <w:bCs/>
          <w:iCs/>
          <w:sz w:val="8"/>
          <w:szCs w:val="8"/>
        </w:rPr>
      </w:pPr>
    </w:p>
    <w:p w:rsidR="00217E58" w:rsidRDefault="00217E58" w:rsidP="007E0261"/>
    <w:p w:rsidR="00217E58" w:rsidRPr="00014D4E" w:rsidRDefault="00217E58" w:rsidP="007E0261">
      <w:pPr>
        <w:rPr>
          <w:b/>
        </w:rPr>
      </w:pPr>
    </w:p>
    <w:p w:rsidR="00217E58" w:rsidRPr="00014D4E" w:rsidRDefault="00217E58" w:rsidP="00886F59">
      <w:pPr>
        <w:tabs>
          <w:tab w:val="left" w:pos="540"/>
        </w:tabs>
        <w:jc w:val="both"/>
      </w:pPr>
      <w:r w:rsidRPr="00014D4E">
        <w:rPr>
          <w:rFonts w:eastAsia="Batang"/>
          <w:b/>
          <w:bCs/>
          <w:iCs/>
        </w:rPr>
        <w:t>Guida</w:t>
      </w:r>
      <w:r>
        <w:t>:</w:t>
      </w:r>
      <w:r>
        <w:tab/>
        <w:t xml:space="preserve">Lodiamo e </w:t>
      </w:r>
      <w:r w:rsidRPr="00014D4E">
        <w:t xml:space="preserve"> benediciamo, Dio Padre, sorgente di ogni santità</w:t>
      </w:r>
      <w:r>
        <w:t>,</w:t>
      </w:r>
      <w:r w:rsidRPr="00014D4E">
        <w:t xml:space="preserve"> per il dono di Sant’Annibale di cui oggi ricorre il 134° anniversario della sua ordinazione sacerdotale. Illuminato dal</w:t>
      </w:r>
      <w:r>
        <w:t xml:space="preserve">lo </w:t>
      </w:r>
      <w:r w:rsidRPr="00014D4E">
        <w:t>Spirito, ha scoperto la parola evangelica Rogate ergo</w:t>
      </w:r>
      <w:r>
        <w:t>,…</w:t>
      </w:r>
      <w:r w:rsidRPr="00014D4E">
        <w:t xml:space="preserve"> ha insegnato a tutti che non c’è avvento del Regno di Dio senza i  “buoni operai ” e che la preghiera è indispensabile perché il Signore della messe li invii alla sua Chiesa.</w:t>
      </w:r>
      <w:r>
        <w:t xml:space="preserve"> Consapevole dell’importanza di questo</w:t>
      </w:r>
      <w:r w:rsidRPr="00014D4E">
        <w:t xml:space="preserve"> comando, </w:t>
      </w:r>
      <w:r>
        <w:t xml:space="preserve">rimasto per duemila anni quasi nascosto, </w:t>
      </w:r>
      <w:r w:rsidRPr="00014D4E">
        <w:t>egli vi si è dedicato con zelo e ha dato vita a due Fam</w:t>
      </w:r>
      <w:r>
        <w:t>iglie religiose, le Figlie del D</w:t>
      </w:r>
      <w:r w:rsidRPr="00014D4E">
        <w:t xml:space="preserve">ivino Zelo e i Rogazionisti, perché tenessero sempre acceso e vivo questo focolare di zelo e di preghiera. </w:t>
      </w:r>
    </w:p>
    <w:p w:rsidR="00217E58" w:rsidRPr="00014D4E" w:rsidRDefault="00217E58" w:rsidP="007E0261">
      <w:pPr>
        <w:jc w:val="both"/>
      </w:pPr>
    </w:p>
    <w:p w:rsidR="00217E58" w:rsidRPr="00014D4E" w:rsidRDefault="00217E58" w:rsidP="00360C40">
      <w:pPr>
        <w:jc w:val="both"/>
        <w:rPr>
          <w:b/>
          <w:bCs/>
          <w:iCs/>
        </w:rPr>
      </w:pPr>
      <w:r>
        <w:rPr>
          <w:b/>
          <w:bCs/>
          <w:iCs/>
        </w:rPr>
        <w:t xml:space="preserve">Dal Vangelo secondo Luca </w:t>
      </w:r>
      <w:r w:rsidRPr="00F02555">
        <w:rPr>
          <w:bCs/>
          <w:iCs/>
          <w:sz w:val="20"/>
          <w:szCs w:val="20"/>
        </w:rPr>
        <w:t>(10,21-24)</w:t>
      </w:r>
    </w:p>
    <w:p w:rsidR="00217E58" w:rsidRDefault="00217E58" w:rsidP="00DD1A55">
      <w:pPr>
        <w:jc w:val="both"/>
        <w:rPr>
          <w:rStyle w:val="Emphasis"/>
          <w:i w:val="0"/>
          <w:color w:val="373737"/>
        </w:rPr>
      </w:pPr>
    </w:p>
    <w:p w:rsidR="00217E58" w:rsidRPr="00BD04AD" w:rsidRDefault="00217E58" w:rsidP="00F02555">
      <w:pPr>
        <w:jc w:val="both"/>
        <w:rPr>
          <w:b/>
          <w:i/>
          <w:iCs/>
        </w:rPr>
      </w:pPr>
      <w:r w:rsidRPr="00DD1A55">
        <w:rPr>
          <w:rStyle w:val="Emphasis"/>
          <w:i w:val="0"/>
        </w:rPr>
        <w:t>In quello stesso istante Gesù esultò nello</w:t>
      </w:r>
      <w:r>
        <w:rPr>
          <w:rStyle w:val="Emphasis"/>
          <w:i w:val="0"/>
        </w:rPr>
        <w:t xml:space="preserve"> Spirito Santo e disse: “</w:t>
      </w:r>
      <w:r w:rsidRPr="00DD1A55">
        <w:rPr>
          <w:rStyle w:val="Emphasis"/>
          <w:i w:val="0"/>
        </w:rPr>
        <w:t xml:space="preserve">Io ti rendo lode, Padre, Signore del cielo e della terra, che </w:t>
      </w:r>
      <w:r w:rsidRPr="00DD1A55">
        <w:rPr>
          <w:rStyle w:val="Strong"/>
          <w:b w:val="0"/>
          <w:iCs/>
        </w:rPr>
        <w:t>hai</w:t>
      </w:r>
      <w:r w:rsidRPr="00DD1A55">
        <w:rPr>
          <w:rStyle w:val="Strong"/>
          <w:i/>
          <w:iCs/>
        </w:rPr>
        <w:t xml:space="preserve"> </w:t>
      </w:r>
      <w:r w:rsidRPr="00DD1A55">
        <w:rPr>
          <w:rStyle w:val="Strong"/>
          <w:b w:val="0"/>
          <w:iCs/>
        </w:rPr>
        <w:t>nascosto queste cose ai dotti e ai sapienti e le hai rivelate ai piccoli</w:t>
      </w:r>
      <w:r w:rsidRPr="00DD1A55">
        <w:rPr>
          <w:rStyle w:val="Emphasis"/>
          <w:i w:val="0"/>
        </w:rPr>
        <w:t>. Sì, Padre, perché così a te è piaciuto. Ogni cosa mi è stata affidata dal Padre mio e nessuno sa chi è il Figlio se non il Padre, né chi è il Padre se non il Figlio e colui al quale il Figlio lo voglia rivelare</w:t>
      </w:r>
      <w:r>
        <w:rPr>
          <w:rStyle w:val="Emphasis"/>
          <w:i w:val="0"/>
        </w:rPr>
        <w:t>”</w:t>
      </w:r>
      <w:r w:rsidRPr="00DD1A55">
        <w:rPr>
          <w:rStyle w:val="Emphasis"/>
          <w:i w:val="0"/>
        </w:rPr>
        <w:t>. </w:t>
      </w:r>
      <w:r w:rsidRPr="00BD04AD">
        <w:rPr>
          <w:rStyle w:val="Emphasis"/>
          <w:b/>
          <w:i w:val="0"/>
        </w:rPr>
        <w:t>Parola del Signore</w:t>
      </w:r>
    </w:p>
    <w:p w:rsidR="00217E58" w:rsidRPr="00BD04AD" w:rsidRDefault="00217E58" w:rsidP="007E0261">
      <w:pPr>
        <w:jc w:val="both"/>
        <w:rPr>
          <w:b/>
        </w:rPr>
      </w:pPr>
    </w:p>
    <w:p w:rsidR="00217E58" w:rsidRPr="00426485" w:rsidRDefault="00217E58" w:rsidP="007E0261">
      <w:pPr>
        <w:jc w:val="both"/>
        <w:rPr>
          <w:bCs/>
          <w:i/>
          <w:iCs/>
        </w:rPr>
      </w:pPr>
      <w:r w:rsidRPr="00426485">
        <w:rPr>
          <w:bCs/>
          <w:i/>
          <w:iCs/>
        </w:rPr>
        <w:t>Breve pausa</w:t>
      </w:r>
    </w:p>
    <w:p w:rsidR="00217E58" w:rsidRPr="00014D4E" w:rsidRDefault="00217E58" w:rsidP="007E0261">
      <w:pPr>
        <w:rPr>
          <w:b/>
        </w:rPr>
      </w:pPr>
    </w:p>
    <w:p w:rsidR="00217E58" w:rsidRPr="00E0793C" w:rsidRDefault="00217E58" w:rsidP="00426485">
      <w:pPr>
        <w:tabs>
          <w:tab w:val="left" w:pos="720"/>
        </w:tabs>
      </w:pPr>
      <w:r w:rsidRPr="00014D4E">
        <w:rPr>
          <w:b/>
        </w:rPr>
        <w:t>Guida:</w:t>
      </w:r>
      <w:r>
        <w:rPr>
          <w:b/>
          <w:sz w:val="18"/>
          <w:szCs w:val="18"/>
        </w:rPr>
        <w:tab/>
      </w:r>
      <w:r w:rsidRPr="00014D4E">
        <w:t>Noi ti lodiamo, Padre sa</w:t>
      </w:r>
      <w:r w:rsidRPr="00E0793C">
        <w:t>nto, celebriamo la tua grandezza:</w:t>
      </w:r>
      <w:r>
        <w:t xml:space="preserve"> </w:t>
      </w:r>
      <w:r w:rsidRPr="00E0793C">
        <w:t>tu hai fatto ogni cosa con sapienza e amore.</w:t>
      </w:r>
    </w:p>
    <w:p w:rsidR="00217E58" w:rsidRPr="00E0793C" w:rsidRDefault="00217E58" w:rsidP="00E0793C">
      <w:pPr>
        <w:rPr>
          <w:b/>
        </w:rPr>
      </w:pPr>
    </w:p>
    <w:p w:rsidR="00217E58" w:rsidRPr="00E0793C" w:rsidRDefault="00217E58" w:rsidP="00E0793C">
      <w:pPr>
        <w:jc w:val="both"/>
      </w:pPr>
      <w:r>
        <w:rPr>
          <w:b/>
        </w:rPr>
        <w:t>Ass.</w:t>
      </w:r>
      <w:r w:rsidRPr="00E0793C">
        <w:rPr>
          <w:b/>
        </w:rPr>
        <w:t>:</w:t>
      </w:r>
      <w:r>
        <w:rPr>
          <w:b/>
        </w:rPr>
        <w:tab/>
        <w:t xml:space="preserve"> </w:t>
      </w:r>
      <w:r w:rsidRPr="00E0793C">
        <w:t>Tu sei il Padre che ci ha fatte e ci ha costituite.</w:t>
      </w:r>
    </w:p>
    <w:p w:rsidR="00217E58" w:rsidRPr="00E0793C" w:rsidRDefault="00217E58" w:rsidP="00E0793C">
      <w:pPr>
        <w:jc w:val="both"/>
      </w:pPr>
    </w:p>
    <w:p w:rsidR="00217E58" w:rsidRPr="00E0793C" w:rsidRDefault="00217E58" w:rsidP="00F15144">
      <w:pPr>
        <w:jc w:val="both"/>
      </w:pPr>
      <w:r w:rsidRPr="00E0793C">
        <w:rPr>
          <w:b/>
        </w:rPr>
        <w:t>Guida:</w:t>
      </w:r>
      <w:r>
        <w:rPr>
          <w:b/>
        </w:rPr>
        <w:tab/>
      </w:r>
      <w:r w:rsidRPr="00E0793C">
        <w:t>Tu non ci lasci sole nel cammino,</w:t>
      </w:r>
      <w:r>
        <w:t xml:space="preserve">  </w:t>
      </w:r>
      <w:r w:rsidRPr="00E0793C">
        <w:t>ma sei vivo e operante in mezzo a noi.</w:t>
      </w:r>
    </w:p>
    <w:p w:rsidR="00217E58" w:rsidRDefault="00217E58" w:rsidP="00E0793C">
      <w:pPr>
        <w:jc w:val="both"/>
        <w:rPr>
          <w:b/>
        </w:rPr>
      </w:pPr>
    </w:p>
    <w:p w:rsidR="00217E58" w:rsidRPr="00E0793C" w:rsidRDefault="00217E58" w:rsidP="00E0793C">
      <w:pPr>
        <w:jc w:val="both"/>
      </w:pPr>
      <w:r>
        <w:rPr>
          <w:b/>
        </w:rPr>
        <w:t>Ass.</w:t>
      </w:r>
      <w:r w:rsidRPr="00E0793C">
        <w:rPr>
          <w:b/>
        </w:rPr>
        <w:t>:</w:t>
      </w:r>
      <w:r>
        <w:rPr>
          <w:b/>
        </w:rPr>
        <w:tab/>
        <w:t xml:space="preserve"> </w:t>
      </w:r>
      <w:r w:rsidRPr="00E0793C">
        <w:t>Con il tuo braccio potente hai guidato gli inizi della nostra famiglia religiosa</w:t>
      </w:r>
      <w:r>
        <w:t>. O</w:t>
      </w:r>
      <w:r w:rsidRPr="00E0793C">
        <w:t>ggi, per mezzo del Cristo tuo Figlio e nostro Signore,</w:t>
      </w:r>
      <w:r>
        <w:t xml:space="preserve"> ci guidi</w:t>
      </w:r>
      <w:r w:rsidRPr="00E0793C">
        <w:t xml:space="preserve"> nei sentieri del tempo, alla gioia perfetta del tuo regno.</w:t>
      </w:r>
      <w:r>
        <w:t xml:space="preserve"> </w:t>
      </w:r>
      <w:r>
        <w:rPr>
          <w:i/>
        </w:rPr>
        <w:t xml:space="preserve"> </w:t>
      </w:r>
      <w:r w:rsidRPr="00E0793C">
        <w:t>In lui ci hai manifestato il tuo amore per i piccoli e i poveri,</w:t>
      </w:r>
      <w:r>
        <w:t xml:space="preserve"> </w:t>
      </w:r>
      <w:r w:rsidRPr="00E0793C">
        <w:t>per gli ammalati e gli esclusi.</w:t>
      </w:r>
      <w:r>
        <w:t xml:space="preserve"> </w:t>
      </w:r>
      <w:r w:rsidRPr="00E0793C">
        <w:t>Oggi chiami noi a prolungare la sua opera di misericordia,</w:t>
      </w:r>
      <w:r>
        <w:t xml:space="preserve"> </w:t>
      </w:r>
      <w:r w:rsidRPr="00E0793C">
        <w:t>a rendere presente la sua compassione per l’umanità che anela alla salvezza.</w:t>
      </w:r>
    </w:p>
    <w:p w:rsidR="00217E58" w:rsidRDefault="00217E58" w:rsidP="00F02555">
      <w:pPr>
        <w:rPr>
          <w:b/>
        </w:rPr>
      </w:pPr>
    </w:p>
    <w:p w:rsidR="00217E58" w:rsidRDefault="00217E58" w:rsidP="00F02555">
      <w:pPr>
        <w:rPr>
          <w:b/>
        </w:rPr>
      </w:pPr>
      <w:r>
        <w:rPr>
          <w:b/>
        </w:rPr>
        <w:t xml:space="preserve">Canto </w:t>
      </w:r>
    </w:p>
    <w:p w:rsidR="00217E58" w:rsidRPr="00E0793C" w:rsidRDefault="00217E58" w:rsidP="00E0793C">
      <w:pPr>
        <w:jc w:val="both"/>
      </w:pPr>
    </w:p>
    <w:p w:rsidR="00217E58" w:rsidRDefault="00217E58" w:rsidP="00E0793C">
      <w:pPr>
        <w:jc w:val="both"/>
      </w:pPr>
      <w:r w:rsidRPr="00E0793C">
        <w:rPr>
          <w:b/>
        </w:rPr>
        <w:t>Guida:</w:t>
      </w:r>
      <w:r>
        <w:rPr>
          <w:b/>
        </w:rPr>
        <w:tab/>
      </w:r>
      <w:r>
        <w:t>R</w:t>
      </w:r>
      <w:r w:rsidRPr="00E0793C">
        <w:t xml:space="preserve">ingraziamo </w:t>
      </w:r>
      <w:r>
        <w:t xml:space="preserve"> il Signore </w:t>
      </w:r>
      <w:r w:rsidRPr="00E0793C">
        <w:t>per averci donato Padre Annibale.</w:t>
      </w:r>
      <w:r>
        <w:t xml:space="preserve"> La via del Rogate che e</w:t>
      </w:r>
      <w:r w:rsidRPr="00E0793C">
        <w:t>gli ha tracciato per noi,</w:t>
      </w:r>
      <w:r>
        <w:t xml:space="preserve"> </w:t>
      </w:r>
      <w:r w:rsidRPr="00E0793C">
        <w:t>ci por</w:t>
      </w:r>
      <w:r>
        <w:t>ti a contemplare l’Amore di Cristo</w:t>
      </w:r>
      <w:r w:rsidRPr="00E0793C">
        <w:t>,</w:t>
      </w:r>
      <w:r>
        <w:t xml:space="preserve"> </w:t>
      </w:r>
      <w:r w:rsidRPr="00E0793C">
        <w:t xml:space="preserve">per </w:t>
      </w:r>
      <w:r>
        <w:t xml:space="preserve"> </w:t>
      </w:r>
      <w:r w:rsidRPr="00E0793C">
        <w:t>portare ad ogni uomo annunci gioiosi e trepidanti di speranza.</w:t>
      </w:r>
    </w:p>
    <w:p w:rsidR="00217E58" w:rsidRDefault="00217E58" w:rsidP="00E0793C">
      <w:pPr>
        <w:jc w:val="both"/>
      </w:pPr>
    </w:p>
    <w:p w:rsidR="00217E58" w:rsidRPr="00E0793C" w:rsidRDefault="00217E58" w:rsidP="00E0793C">
      <w:pPr>
        <w:jc w:val="both"/>
      </w:pPr>
      <w:r w:rsidRPr="00F02555">
        <w:rPr>
          <w:b/>
        </w:rPr>
        <w:t>Ass.:</w:t>
      </w:r>
      <w:r>
        <w:tab/>
        <w:t xml:space="preserve"> </w:t>
      </w:r>
      <w:r w:rsidRPr="00E0793C">
        <w:t>Amen.</w:t>
      </w:r>
    </w:p>
    <w:p w:rsidR="00217E58" w:rsidRPr="007C02D1" w:rsidRDefault="00217E58" w:rsidP="007C02D1">
      <w:pPr>
        <w:jc w:val="both"/>
        <w:rPr>
          <w:i/>
        </w:rPr>
      </w:pPr>
      <w:r w:rsidRPr="00E0793C">
        <w:tab/>
      </w:r>
    </w:p>
    <w:p w:rsidR="00217E58" w:rsidRDefault="00217E58" w:rsidP="00F15144">
      <w:pPr>
        <w:pStyle w:val="Heading1"/>
        <w:spacing w:after="120"/>
        <w:rPr>
          <w:b w:val="0"/>
          <w:bCs w:val="0"/>
          <w:i w:val="0"/>
          <w:u w:val="none"/>
        </w:rPr>
      </w:pPr>
      <w:r w:rsidRPr="00742057">
        <w:rPr>
          <w:bCs w:val="0"/>
          <w:i w:val="0"/>
          <w:iCs w:val="0"/>
          <w:u w:val="none"/>
        </w:rPr>
        <w:t>Guida:</w:t>
      </w:r>
      <w:r>
        <w:rPr>
          <w:u w:val="none"/>
        </w:rPr>
        <w:tab/>
      </w:r>
      <w:r>
        <w:rPr>
          <w:b w:val="0"/>
          <w:bCs w:val="0"/>
          <w:i w:val="0"/>
          <w:u w:val="none"/>
        </w:rPr>
        <w:t>Ascoltiamo dalla narrazione autobiografica del Padre Fondatore come maturò l’idea di dare vita alla nostra famiglia religiosa.</w:t>
      </w:r>
    </w:p>
    <w:p w:rsidR="00217E58" w:rsidRPr="00D4107F" w:rsidRDefault="00217E58" w:rsidP="007E0261">
      <w:pPr>
        <w:jc w:val="both"/>
      </w:pPr>
      <w:r>
        <w:rPr>
          <w:b/>
        </w:rPr>
        <w:t xml:space="preserve">1. </w:t>
      </w:r>
      <w:r w:rsidRPr="00934282">
        <w:rPr>
          <w:b/>
        </w:rPr>
        <w:t>Lett</w:t>
      </w:r>
      <w:r>
        <w:rPr>
          <w:b/>
        </w:rPr>
        <w:t>.</w:t>
      </w:r>
      <w:r w:rsidRPr="00742057">
        <w:rPr>
          <w:b/>
        </w:rPr>
        <w:t>:</w:t>
      </w:r>
      <w:r>
        <w:rPr>
          <w:b/>
          <w:i/>
        </w:rPr>
        <w:tab/>
      </w:r>
      <w:r w:rsidRPr="00D4107F">
        <w:t>Nella città di Messina esisteva da molti anni un ampio assembramento di catapecchie, fabbricato allo scopo di albergarvi poveri. Quivi si formò tale un' amalgama dei più miseri, mendicanti ed abbietti della città, nel massimo scompiglio, disordine, abbandono e sudiciume, che quel luogo divenne ogg</w:t>
      </w:r>
      <w:r>
        <w:t>etto di orrore a tutto il paese…</w:t>
      </w:r>
      <w:r w:rsidRPr="00D4107F">
        <w:t xml:space="preserve"> Nessuno osava mettere piede in quel luogo di t</w:t>
      </w:r>
      <w:r>
        <w:t>anto abominio</w:t>
      </w:r>
      <w:r>
        <w:rPr>
          <w:rStyle w:val="FootnoteReference"/>
        </w:rPr>
        <w:footnoteReference w:id="1"/>
      </w:r>
      <w:r w:rsidRPr="00D4107F">
        <w:t>.</w:t>
      </w:r>
      <w:r w:rsidRPr="00D4107F">
        <w:rPr>
          <w:b/>
        </w:rPr>
        <w:t xml:space="preserve"> </w:t>
      </w:r>
    </w:p>
    <w:p w:rsidR="00217E58" w:rsidRDefault="00217E58" w:rsidP="007E0261">
      <w:pPr>
        <w:jc w:val="both"/>
        <w:rPr>
          <w:i/>
        </w:rPr>
      </w:pPr>
    </w:p>
    <w:p w:rsidR="00217E58" w:rsidRDefault="00217E58" w:rsidP="00F15144">
      <w:pPr>
        <w:spacing w:after="120"/>
        <w:rPr>
          <w:b/>
        </w:rPr>
      </w:pPr>
      <w:r>
        <w:rPr>
          <w:b/>
        </w:rPr>
        <w:t xml:space="preserve">Rit.: </w:t>
      </w:r>
      <w:r w:rsidRPr="00C166CC">
        <w:rPr>
          <w:b/>
          <w:i/>
          <w:iCs/>
        </w:rPr>
        <w:t>Sii benedetto Signore, nostro Padre</w:t>
      </w:r>
      <w:r>
        <w:rPr>
          <w:b/>
        </w:rPr>
        <w:t xml:space="preserve"> </w:t>
      </w:r>
    </w:p>
    <w:p w:rsidR="00217E58" w:rsidRPr="00BD04AD" w:rsidRDefault="00217E58" w:rsidP="00F15144">
      <w:pPr>
        <w:spacing w:after="120"/>
        <w:jc w:val="both"/>
      </w:pPr>
      <w:r>
        <w:rPr>
          <w:b/>
        </w:rPr>
        <w:t xml:space="preserve">2. </w:t>
      </w:r>
      <w:r w:rsidRPr="00934282">
        <w:rPr>
          <w:b/>
        </w:rPr>
        <w:t>Lett</w:t>
      </w:r>
      <w:r>
        <w:rPr>
          <w:b/>
        </w:rPr>
        <w:t>.</w:t>
      </w:r>
      <w:r w:rsidRPr="00934282">
        <w:rPr>
          <w:b/>
        </w:rPr>
        <w:t>:</w:t>
      </w:r>
      <w:r>
        <w:rPr>
          <w:i/>
        </w:rPr>
        <w:tab/>
      </w:r>
      <w:r w:rsidRPr="00D4107F">
        <w:t>Per un pio incidente vi entrò una volta un Sacerdote, il quale si accorse che luogo migliore non poteva darsi per esercitare un pochino la carità per puro amore di nostro Signore Gesù Sommo Bene, che pur tanto ama i poverelli e li vuole salvi! Vi si attese dapprima a sollevare le miserie corporali… indi si passò a regolare le illecite unioni. Ben presto fu presa in affitto una di quelle catapecchie;</w:t>
      </w:r>
      <w:r>
        <w:t xml:space="preserve"> </w:t>
      </w:r>
      <w:r w:rsidRPr="00D4107F">
        <w:t>ripulita, postovi un altare e le sante immagini si cominciò ad evangelizzare i poverelli di Gesù Cristo</w:t>
      </w:r>
      <w:r>
        <w:rPr>
          <w:rStyle w:val="FootnoteReference"/>
        </w:rPr>
        <w:footnoteReference w:id="2"/>
      </w:r>
      <w:r w:rsidRPr="00D4107F">
        <w:t>.</w:t>
      </w:r>
      <w:r>
        <w:t xml:space="preserve"> </w:t>
      </w:r>
      <w:r>
        <w:rPr>
          <w:b/>
        </w:rPr>
        <w:t>Rit.</w:t>
      </w:r>
    </w:p>
    <w:p w:rsidR="00217E58" w:rsidRPr="00D4107F" w:rsidRDefault="00217E58" w:rsidP="007E0261">
      <w:pPr>
        <w:jc w:val="both"/>
        <w:rPr>
          <w:bCs/>
          <w:iCs/>
        </w:rPr>
      </w:pPr>
      <w:r>
        <w:rPr>
          <w:b/>
        </w:rPr>
        <w:t xml:space="preserve">3. </w:t>
      </w:r>
      <w:r w:rsidRPr="00934282">
        <w:rPr>
          <w:b/>
        </w:rPr>
        <w:t>Lett</w:t>
      </w:r>
      <w:r>
        <w:rPr>
          <w:b/>
        </w:rPr>
        <w:t>.</w:t>
      </w:r>
      <w:r w:rsidRPr="00742057">
        <w:rPr>
          <w:b/>
        </w:rPr>
        <w:t>:</w:t>
      </w:r>
      <w:r>
        <w:rPr>
          <w:i/>
        </w:rPr>
        <w:tab/>
      </w:r>
      <w:r w:rsidRPr="00D4107F">
        <w:t>I</w:t>
      </w:r>
      <w:r w:rsidRPr="00D4107F">
        <w:rPr>
          <w:bCs/>
          <w:iCs/>
        </w:rPr>
        <w:t>n modo particolare fu posto l'occhio sopra i bambini e sulle giovinette ancora pericolanti…Ma un problema più arduo si presentava: trovare educatori ed educatrici. Il Sacerdote iniziatore di tale pia Opera di beneficenza tentò di avere, almeno per le ragazze, qualche paio di Suore dalle tante Comunità, ma non fu possibile averle…</w:t>
      </w:r>
      <w:r w:rsidRPr="00D4107F">
        <w:t xml:space="preserve"> </w:t>
      </w:r>
      <w:r>
        <w:rPr>
          <w:rStyle w:val="FootnoteReference"/>
        </w:rPr>
        <w:footnoteReference w:id="3"/>
      </w:r>
    </w:p>
    <w:p w:rsidR="00217E58" w:rsidRPr="000D52D8" w:rsidRDefault="00217E58" w:rsidP="000D52D8">
      <w:pPr>
        <w:spacing w:after="120"/>
        <w:jc w:val="both"/>
      </w:pPr>
      <w:r w:rsidRPr="000D52D8">
        <w:rPr>
          <w:bCs/>
          <w:iCs/>
          <w:spacing w:val="-4"/>
        </w:rPr>
        <w:t xml:space="preserve">Allora concepì un pensiero forse troppo ardito, se non audace: quello di formare egli stesso una comunità di suore educatrici per </w:t>
      </w:r>
      <w:r w:rsidRPr="000D52D8">
        <w:t>le orfanelle... pensò a formare le Figlie del Divino Zelo</w:t>
      </w:r>
      <w:r w:rsidRPr="000D52D8">
        <w:footnoteReference w:id="4"/>
      </w:r>
      <w:r w:rsidRPr="000D52D8">
        <w:t xml:space="preserve">.  </w:t>
      </w:r>
      <w:r w:rsidRPr="000D52D8">
        <w:rPr>
          <w:b/>
          <w:bCs/>
        </w:rPr>
        <w:t>Rit.</w:t>
      </w:r>
      <w:r w:rsidRPr="000D52D8">
        <w:t xml:space="preserve"> </w:t>
      </w:r>
    </w:p>
    <w:p w:rsidR="00217E58" w:rsidRPr="00C166CC" w:rsidRDefault="00217E58" w:rsidP="000D52D8">
      <w:pPr>
        <w:spacing w:after="120"/>
        <w:jc w:val="both"/>
        <w:rPr>
          <w:iCs/>
        </w:rPr>
      </w:pPr>
      <w:r w:rsidRPr="000D52D8">
        <w:rPr>
          <w:b/>
          <w:bCs/>
        </w:rPr>
        <w:t>4</w:t>
      </w:r>
      <w:r>
        <w:rPr>
          <w:b/>
          <w:bCs/>
        </w:rPr>
        <w:t>.</w:t>
      </w:r>
      <w:r w:rsidRPr="000D52D8">
        <w:rPr>
          <w:b/>
          <w:bCs/>
        </w:rPr>
        <w:t xml:space="preserve"> Lett.:</w:t>
      </w:r>
      <w:r w:rsidRPr="000D52D8">
        <w:tab/>
      </w:r>
      <w:r w:rsidRPr="00D4107F">
        <w:t xml:space="preserve">Egli considerò l’ Istituto, non tanto come una semplice opera di beneficenza, avente lo scopo di salvare un po’ di orfani e di poveri, ma come avente uno scopo ancora più grande ed esteso, più direttamente rivolto alla divina gloria e salute delle anime, a bene di tutta la Chiesa: lo scopo cioè di raccogliere dalla bocca santissima di Gesù Cristo il mandato del suo divino Cuore, espresso con quelle dolcissime parole: </w:t>
      </w:r>
      <w:r w:rsidRPr="00D4107F">
        <w:rPr>
          <w:iCs/>
        </w:rPr>
        <w:t>Rogate ergo e di zelarne l’adempimento nel miglior modo possibile</w:t>
      </w:r>
      <w:r>
        <w:rPr>
          <w:rStyle w:val="FootnoteReference"/>
          <w:iCs/>
        </w:rPr>
        <w:footnoteReference w:id="5"/>
      </w:r>
      <w:r w:rsidRPr="00D4107F">
        <w:rPr>
          <w:iCs/>
        </w:rPr>
        <w:t>.</w:t>
      </w:r>
      <w:r>
        <w:rPr>
          <w:iCs/>
        </w:rPr>
        <w:t xml:space="preserve"> </w:t>
      </w:r>
      <w:r>
        <w:rPr>
          <w:b/>
        </w:rPr>
        <w:t>Rit.</w:t>
      </w:r>
      <w:r>
        <w:rPr>
          <w:b/>
          <w:i/>
        </w:rPr>
        <w:t xml:space="preserve"> </w:t>
      </w:r>
    </w:p>
    <w:p w:rsidR="00217E58" w:rsidRDefault="00217E58" w:rsidP="00AE75E4">
      <w:pPr>
        <w:jc w:val="both"/>
        <w:rPr>
          <w:b/>
          <w:bCs/>
        </w:rPr>
      </w:pPr>
    </w:p>
    <w:p w:rsidR="00217E58" w:rsidRPr="00742057" w:rsidRDefault="00217E58" w:rsidP="00AE75E4">
      <w:pPr>
        <w:jc w:val="both"/>
        <w:rPr>
          <w:b/>
          <w:bCs/>
        </w:rPr>
      </w:pPr>
      <w:r w:rsidRPr="00742057">
        <w:rPr>
          <w:b/>
          <w:bCs/>
        </w:rPr>
        <w:t>Canto</w:t>
      </w:r>
    </w:p>
    <w:p w:rsidR="00217E58" w:rsidRPr="0039518D" w:rsidRDefault="00217E58" w:rsidP="0039518D">
      <w:pPr>
        <w:jc w:val="both"/>
        <w:rPr>
          <w:bCs/>
          <w:iCs/>
        </w:rPr>
      </w:pPr>
      <w:r w:rsidRPr="008F1232">
        <w:rPr>
          <w:b/>
          <w:bCs/>
          <w:iCs/>
        </w:rPr>
        <w:t>Guida:</w:t>
      </w:r>
      <w:r>
        <w:rPr>
          <w:bCs/>
          <w:iCs/>
        </w:rPr>
        <w:tab/>
      </w:r>
      <w:r w:rsidRPr="0039518D">
        <w:rPr>
          <w:bCs/>
          <w:iCs/>
        </w:rPr>
        <w:t>Lo Spirito del Signore sostiene e rinnova la vita della Congregaz</w:t>
      </w:r>
      <w:r>
        <w:rPr>
          <w:bCs/>
          <w:iCs/>
        </w:rPr>
        <w:t>ione, genera il  ringraziamento</w:t>
      </w:r>
      <w:r w:rsidRPr="0039518D">
        <w:rPr>
          <w:bCs/>
          <w:iCs/>
        </w:rPr>
        <w:t xml:space="preserve"> per i frutti di santità prodotti</w:t>
      </w:r>
      <w:r>
        <w:rPr>
          <w:bCs/>
          <w:iCs/>
        </w:rPr>
        <w:t>,</w:t>
      </w:r>
      <w:r w:rsidRPr="0039518D">
        <w:rPr>
          <w:bCs/>
          <w:iCs/>
        </w:rPr>
        <w:t xml:space="preserve"> sia nella persona di S. Annibale M.</w:t>
      </w:r>
      <w:r>
        <w:rPr>
          <w:bCs/>
          <w:iCs/>
        </w:rPr>
        <w:t xml:space="preserve"> e della Madre Nazarena</w:t>
      </w:r>
      <w:r w:rsidRPr="0039518D">
        <w:rPr>
          <w:bCs/>
          <w:iCs/>
        </w:rPr>
        <w:t xml:space="preserve"> che nella testimonianza di tante Consorelle</w:t>
      </w:r>
      <w:r>
        <w:rPr>
          <w:bCs/>
          <w:iCs/>
        </w:rPr>
        <w:t xml:space="preserve">: </w:t>
      </w:r>
      <w:r w:rsidRPr="0039518D">
        <w:rPr>
          <w:bCs/>
          <w:iCs/>
        </w:rPr>
        <w:t xml:space="preserve"> </w:t>
      </w:r>
      <w:r>
        <w:rPr>
          <w:bCs/>
          <w:iCs/>
        </w:rPr>
        <w:t xml:space="preserve">nel corso di 125 anni di storia </w:t>
      </w:r>
      <w:r w:rsidRPr="0039518D">
        <w:rPr>
          <w:bCs/>
          <w:iCs/>
        </w:rPr>
        <w:t xml:space="preserve">hanno </w:t>
      </w:r>
      <w:r>
        <w:rPr>
          <w:bCs/>
          <w:iCs/>
        </w:rPr>
        <w:t>donato</w:t>
      </w:r>
      <w:r w:rsidRPr="0039518D">
        <w:rPr>
          <w:bCs/>
          <w:iCs/>
        </w:rPr>
        <w:t xml:space="preserve"> la vita nella preghiera incessan</w:t>
      </w:r>
      <w:r>
        <w:rPr>
          <w:bCs/>
          <w:iCs/>
        </w:rPr>
        <w:t>te per le vocazioni e nel farsi</w:t>
      </w:r>
      <w:r w:rsidRPr="0039518D">
        <w:rPr>
          <w:bCs/>
          <w:iCs/>
        </w:rPr>
        <w:t xml:space="preserve"> </w:t>
      </w:r>
      <w:r>
        <w:rPr>
          <w:bCs/>
          <w:iCs/>
        </w:rPr>
        <w:t>“buone operaie”</w:t>
      </w:r>
      <w:r w:rsidRPr="0039518D">
        <w:rPr>
          <w:bCs/>
          <w:iCs/>
        </w:rPr>
        <w:t xml:space="preserve"> dei piccoli e dei poveri.</w:t>
      </w:r>
      <w:r>
        <w:rPr>
          <w:bCs/>
          <w:iCs/>
        </w:rPr>
        <w:t xml:space="preserve"> Esprimiamo vivi sentimenti di </w:t>
      </w:r>
      <w:r w:rsidRPr="0039518D">
        <w:rPr>
          <w:bCs/>
          <w:iCs/>
        </w:rPr>
        <w:t xml:space="preserve"> </w:t>
      </w:r>
      <w:r>
        <w:rPr>
          <w:bCs/>
          <w:iCs/>
        </w:rPr>
        <w:t xml:space="preserve">gratitudine e offriamo al Signore, in  rendimento di grazie, </w:t>
      </w:r>
      <w:r w:rsidRPr="0039518D">
        <w:rPr>
          <w:bCs/>
          <w:iCs/>
        </w:rPr>
        <w:t>tutta la nostra vita</w:t>
      </w:r>
      <w:r>
        <w:rPr>
          <w:bCs/>
          <w:iCs/>
        </w:rPr>
        <w:t xml:space="preserve"> che</w:t>
      </w:r>
      <w:r w:rsidRPr="0039518D">
        <w:rPr>
          <w:bCs/>
          <w:iCs/>
        </w:rPr>
        <w:t xml:space="preserve"> come incenso sal</w:t>
      </w:r>
      <w:r>
        <w:rPr>
          <w:bCs/>
          <w:iCs/>
        </w:rPr>
        <w:t>ga</w:t>
      </w:r>
      <w:r w:rsidRPr="0039518D">
        <w:rPr>
          <w:bCs/>
          <w:iCs/>
        </w:rPr>
        <w:t xml:space="preserve"> a Lui gradita.</w:t>
      </w:r>
    </w:p>
    <w:p w:rsidR="00217E58" w:rsidRDefault="00217E58" w:rsidP="0039518D">
      <w:pPr>
        <w:jc w:val="both"/>
        <w:rPr>
          <w:bCs/>
          <w:iCs/>
        </w:rPr>
      </w:pPr>
    </w:p>
    <w:p w:rsidR="00217E58" w:rsidRPr="006E62C3" w:rsidRDefault="00217E58" w:rsidP="0039518D">
      <w:pPr>
        <w:jc w:val="both"/>
        <w:rPr>
          <w:bCs/>
          <w:i/>
          <w:iCs/>
        </w:rPr>
      </w:pPr>
      <w:r>
        <w:rPr>
          <w:bCs/>
          <w:i/>
          <w:iCs/>
        </w:rPr>
        <w:t>(Tutti i presenti mettono</w:t>
      </w:r>
      <w:r w:rsidRPr="006E62C3">
        <w:rPr>
          <w:bCs/>
          <w:i/>
          <w:iCs/>
        </w:rPr>
        <w:t xml:space="preserve"> qualche grano d’incenso in un braciere collocato davanti all’altare. </w:t>
      </w:r>
      <w:r>
        <w:rPr>
          <w:bCs/>
          <w:i/>
          <w:iCs/>
        </w:rPr>
        <w:t xml:space="preserve"> Si canta</w:t>
      </w:r>
      <w:r w:rsidRPr="006E62C3">
        <w:rPr>
          <w:bCs/>
          <w:i/>
          <w:iCs/>
        </w:rPr>
        <w:t xml:space="preserve"> un canto adatto)</w:t>
      </w:r>
    </w:p>
    <w:p w:rsidR="00217E58" w:rsidRPr="008F1232" w:rsidRDefault="00217E58" w:rsidP="007E0261">
      <w:pPr>
        <w:autoSpaceDE w:val="0"/>
        <w:autoSpaceDN w:val="0"/>
        <w:adjustRightInd w:val="0"/>
        <w:rPr>
          <w:rFonts w:ascii="GoudySansITCbyBT-Light" w:hAnsi="GoudySansITCbyBT-Light" w:cs="GoudySansITCbyBT-Light"/>
          <w:b/>
          <w:i/>
          <w:lang w:eastAsia="en-US"/>
        </w:rPr>
      </w:pPr>
    </w:p>
    <w:p w:rsidR="00217E58" w:rsidRPr="001676E4" w:rsidRDefault="00217E58" w:rsidP="00F15144">
      <w:pPr>
        <w:autoSpaceDE w:val="0"/>
        <w:autoSpaceDN w:val="0"/>
        <w:adjustRightInd w:val="0"/>
        <w:spacing w:after="120"/>
        <w:jc w:val="both"/>
        <w:rPr>
          <w:b/>
          <w:lang w:eastAsia="en-US"/>
        </w:rPr>
      </w:pPr>
      <w:r w:rsidRPr="001676E4">
        <w:rPr>
          <w:b/>
          <w:lang w:eastAsia="en-US"/>
        </w:rPr>
        <w:t>Guida</w:t>
      </w:r>
      <w:r>
        <w:rPr>
          <w:lang w:eastAsia="en-US"/>
        </w:rPr>
        <w:t>:</w:t>
      </w:r>
      <w:r>
        <w:rPr>
          <w:lang w:eastAsia="en-US"/>
        </w:rPr>
        <w:tab/>
      </w:r>
      <w:r w:rsidRPr="001676E4">
        <w:rPr>
          <w:lang w:eastAsia="en-US"/>
        </w:rPr>
        <w:t>Con lo stesso spirito con cui sant’Annibale compose l’ultima Supplica al Nome SS.mo di Gesù, eleviamo la nostra preghiera</w:t>
      </w:r>
      <w:r w:rsidRPr="001676E4">
        <w:rPr>
          <w:b/>
          <w:lang w:eastAsia="en-US"/>
        </w:rPr>
        <w:t>.</w:t>
      </w:r>
    </w:p>
    <w:p w:rsidR="00217E58" w:rsidRPr="001676E4" w:rsidRDefault="00217E58" w:rsidP="00F15144">
      <w:pPr>
        <w:spacing w:after="120"/>
        <w:jc w:val="both"/>
        <w:rPr>
          <w:bCs/>
          <w:iCs/>
        </w:rPr>
      </w:pPr>
      <w:r>
        <w:rPr>
          <w:b/>
          <w:bCs/>
          <w:iCs/>
        </w:rPr>
        <w:t xml:space="preserve">1. </w:t>
      </w:r>
      <w:r w:rsidRPr="001676E4">
        <w:rPr>
          <w:b/>
          <w:bCs/>
          <w:iCs/>
        </w:rPr>
        <w:t>Lett.:</w:t>
      </w:r>
      <w:r>
        <w:rPr>
          <w:b/>
          <w:bCs/>
          <w:iCs/>
        </w:rPr>
        <w:tab/>
        <w:t xml:space="preserve"> </w:t>
      </w:r>
      <w:r>
        <w:rPr>
          <w:bCs/>
          <w:iCs/>
        </w:rPr>
        <w:t>T</w:t>
      </w:r>
      <w:r w:rsidRPr="001676E4">
        <w:rPr>
          <w:bCs/>
          <w:iCs/>
        </w:rPr>
        <w:t>i ringraziamo, Padre santo, per aver ispirato a</w:t>
      </w:r>
      <w:r>
        <w:rPr>
          <w:bCs/>
          <w:iCs/>
        </w:rPr>
        <w:t xml:space="preserve"> sant’Annibale Maria</w:t>
      </w:r>
      <w:r w:rsidRPr="001676E4">
        <w:rPr>
          <w:bCs/>
          <w:iCs/>
        </w:rPr>
        <w:t xml:space="preserve"> la fondazione del nostro Istituto; per averci </w:t>
      </w:r>
      <w:r>
        <w:rPr>
          <w:bCs/>
          <w:iCs/>
        </w:rPr>
        <w:t>generato dall’Eucarestia</w:t>
      </w:r>
      <w:r w:rsidRPr="001676E4">
        <w:rPr>
          <w:bCs/>
          <w:iCs/>
        </w:rPr>
        <w:t xml:space="preserve"> tra i poveri di Avignone</w:t>
      </w:r>
      <w:r>
        <w:rPr>
          <w:bCs/>
          <w:iCs/>
        </w:rPr>
        <w:t>;</w:t>
      </w:r>
      <w:r w:rsidRPr="001676E4">
        <w:rPr>
          <w:bCs/>
          <w:iCs/>
        </w:rPr>
        <w:t xml:space="preserve"> </w:t>
      </w:r>
      <w:r>
        <w:rPr>
          <w:bCs/>
          <w:iCs/>
        </w:rPr>
        <w:t xml:space="preserve">per averci donato Maria Immacolata come Divina Superiora e Madre; per aver chiamato Madre Nazarena a diventare esempio luminoso della spiritualità del Rogate, </w:t>
      </w:r>
      <w:r w:rsidRPr="001676E4">
        <w:rPr>
          <w:bCs/>
          <w:iCs/>
        </w:rPr>
        <w:t>per le prove che hanno segnato il cammino</w:t>
      </w:r>
      <w:r>
        <w:rPr>
          <w:bCs/>
          <w:iCs/>
        </w:rPr>
        <w:t xml:space="preserve"> della “piccola carovana”</w:t>
      </w:r>
      <w:r w:rsidRPr="001676E4">
        <w:rPr>
          <w:bCs/>
          <w:iCs/>
        </w:rPr>
        <w:t>, come partecipazione alla Croce del tuo Figlio; per aver chiamato tante giovani, da diversi popol</w:t>
      </w:r>
      <w:r>
        <w:rPr>
          <w:bCs/>
          <w:iCs/>
        </w:rPr>
        <w:t>i e culture, a consacrarsi a Te</w:t>
      </w:r>
      <w:r w:rsidRPr="001676E4">
        <w:rPr>
          <w:bCs/>
          <w:iCs/>
        </w:rPr>
        <w:t>.</w:t>
      </w:r>
    </w:p>
    <w:p w:rsidR="00217E58" w:rsidRPr="001676E4" w:rsidRDefault="00217E58" w:rsidP="00EA028D">
      <w:pPr>
        <w:jc w:val="both"/>
        <w:rPr>
          <w:bCs/>
          <w:iCs/>
        </w:rPr>
      </w:pPr>
      <w:r w:rsidRPr="001676E4">
        <w:rPr>
          <w:b/>
          <w:bCs/>
          <w:iCs/>
        </w:rPr>
        <w:t>Ass.:</w:t>
      </w:r>
      <w:r>
        <w:rPr>
          <w:b/>
          <w:bCs/>
          <w:iCs/>
        </w:rPr>
        <w:tab/>
        <w:t xml:space="preserve"> </w:t>
      </w:r>
      <w:r w:rsidRPr="001676E4">
        <w:rPr>
          <w:bCs/>
          <w:iCs/>
        </w:rPr>
        <w:t>Donaci un cuore umile che sappia riconoscere i tuoi doni e la tua presenza fedele e provvidente, anche in mezzo alle inevitabili difficoltà della vita.</w:t>
      </w:r>
    </w:p>
    <w:p w:rsidR="00217E58" w:rsidRPr="001676E4" w:rsidRDefault="00217E58" w:rsidP="00EA028D">
      <w:pPr>
        <w:jc w:val="both"/>
        <w:rPr>
          <w:bCs/>
          <w:iCs/>
        </w:rPr>
      </w:pPr>
    </w:p>
    <w:p w:rsidR="00217E58" w:rsidRPr="001676E4" w:rsidRDefault="00217E58" w:rsidP="00F15144">
      <w:pPr>
        <w:spacing w:after="120"/>
        <w:jc w:val="both"/>
        <w:rPr>
          <w:bCs/>
          <w:iCs/>
        </w:rPr>
      </w:pPr>
      <w:r w:rsidRPr="001676E4">
        <w:rPr>
          <w:b/>
          <w:bCs/>
          <w:iCs/>
        </w:rPr>
        <w:t>2. Lett.:</w:t>
      </w:r>
      <w:r>
        <w:rPr>
          <w:bCs/>
          <w:iCs/>
        </w:rPr>
        <w:tab/>
        <w:t xml:space="preserve"> Grazie t</w:t>
      </w:r>
      <w:r w:rsidRPr="001676E4">
        <w:rPr>
          <w:bCs/>
          <w:iCs/>
        </w:rPr>
        <w:t xml:space="preserve">i rendiamo dall' intimo del cuore perché per </w:t>
      </w:r>
      <w:r>
        <w:rPr>
          <w:bCs/>
          <w:iCs/>
        </w:rPr>
        <w:t xml:space="preserve">tua </w:t>
      </w:r>
      <w:r w:rsidRPr="001676E4">
        <w:rPr>
          <w:bCs/>
          <w:iCs/>
        </w:rPr>
        <w:t xml:space="preserve"> bontà ci </w:t>
      </w:r>
      <w:r>
        <w:rPr>
          <w:bCs/>
          <w:iCs/>
        </w:rPr>
        <w:t>hai dato</w:t>
      </w:r>
      <w:r w:rsidRPr="001676E4">
        <w:rPr>
          <w:bCs/>
          <w:iCs/>
        </w:rPr>
        <w:t xml:space="preserve"> la gran parola uscita dal Divino Zelo del Cuore di Gesù: Rogate ergo</w:t>
      </w:r>
      <w:r>
        <w:rPr>
          <w:bCs/>
          <w:iCs/>
        </w:rPr>
        <w:t>, e ci hai donato lo spirito di questa divina p</w:t>
      </w:r>
      <w:r w:rsidRPr="001676E4">
        <w:rPr>
          <w:bCs/>
          <w:iCs/>
        </w:rPr>
        <w:t>reghiera.</w:t>
      </w:r>
    </w:p>
    <w:p w:rsidR="00217E58" w:rsidRDefault="00217E58" w:rsidP="00F15144">
      <w:pPr>
        <w:spacing w:after="120"/>
        <w:jc w:val="both"/>
        <w:rPr>
          <w:bCs/>
          <w:iCs/>
        </w:rPr>
      </w:pPr>
      <w:r w:rsidRPr="001676E4">
        <w:rPr>
          <w:b/>
          <w:bCs/>
          <w:iCs/>
        </w:rPr>
        <w:t>Ass.:</w:t>
      </w:r>
      <w:r>
        <w:rPr>
          <w:bCs/>
          <w:iCs/>
        </w:rPr>
        <w:tab/>
        <w:t xml:space="preserve"> T</w:t>
      </w:r>
      <w:r w:rsidRPr="001676E4">
        <w:rPr>
          <w:bCs/>
          <w:iCs/>
        </w:rPr>
        <w:t xml:space="preserve">i supplichiamo che </w:t>
      </w:r>
      <w:r>
        <w:rPr>
          <w:bCs/>
          <w:iCs/>
        </w:rPr>
        <w:t xml:space="preserve">il Rogate  </w:t>
      </w:r>
      <w:r w:rsidRPr="001676E4">
        <w:rPr>
          <w:bCs/>
          <w:iCs/>
        </w:rPr>
        <w:t xml:space="preserve">infervori di vero zelo i nostri cuori, </w:t>
      </w:r>
      <w:r>
        <w:rPr>
          <w:bCs/>
          <w:iCs/>
        </w:rPr>
        <w:t xml:space="preserve"> e tutti i la</w:t>
      </w:r>
      <w:r w:rsidRPr="001676E4">
        <w:rPr>
          <w:bCs/>
          <w:iCs/>
        </w:rPr>
        <w:t>i</w:t>
      </w:r>
      <w:r>
        <w:rPr>
          <w:bCs/>
          <w:iCs/>
        </w:rPr>
        <w:t>ci che condividono il carisma e che lo spirito di questa preghiera diventi universale.</w:t>
      </w:r>
    </w:p>
    <w:p w:rsidR="00217E58" w:rsidRDefault="00217E58" w:rsidP="00F15144">
      <w:pPr>
        <w:spacing w:after="120"/>
        <w:jc w:val="both"/>
        <w:rPr>
          <w:bCs/>
          <w:iCs/>
        </w:rPr>
      </w:pPr>
      <w:r w:rsidRPr="001676E4">
        <w:rPr>
          <w:bCs/>
          <w:iCs/>
        </w:rPr>
        <w:t xml:space="preserve"> </w:t>
      </w:r>
      <w:r w:rsidRPr="001676E4">
        <w:rPr>
          <w:b/>
          <w:bCs/>
          <w:iCs/>
        </w:rPr>
        <w:t>3. Lett.:</w:t>
      </w:r>
      <w:r>
        <w:rPr>
          <w:b/>
          <w:bCs/>
          <w:iCs/>
        </w:rPr>
        <w:tab/>
        <w:t xml:space="preserve"> </w:t>
      </w:r>
      <w:r>
        <w:rPr>
          <w:bCs/>
          <w:iCs/>
        </w:rPr>
        <w:t>T</w:t>
      </w:r>
      <w:r w:rsidRPr="001676E4">
        <w:rPr>
          <w:bCs/>
          <w:iCs/>
        </w:rPr>
        <w:t>i ringraziamo, Padre ricco di m</w:t>
      </w:r>
      <w:r>
        <w:rPr>
          <w:bCs/>
          <w:iCs/>
        </w:rPr>
        <w:t>isericordia, perché ci hai</w:t>
      </w:r>
      <w:r w:rsidRPr="001676E4">
        <w:rPr>
          <w:bCs/>
          <w:iCs/>
        </w:rPr>
        <w:t xml:space="preserve"> dato la gran protezione di San Giuseppe, maestro della virtù interiore, per San Michele, </w:t>
      </w:r>
      <w:r>
        <w:rPr>
          <w:bCs/>
          <w:iCs/>
        </w:rPr>
        <w:t>custode e difesa di questa Pia Opera, e per  il glorioso  S</w:t>
      </w:r>
      <w:r w:rsidRPr="001676E4">
        <w:rPr>
          <w:bCs/>
          <w:iCs/>
        </w:rPr>
        <w:t>ant' Antonio di Padova, protettore e provveditore di tanti beni, spirituali e temporali.</w:t>
      </w:r>
    </w:p>
    <w:p w:rsidR="00217E58" w:rsidRPr="001676E4" w:rsidRDefault="00217E58" w:rsidP="00F15144">
      <w:pPr>
        <w:spacing w:after="120"/>
        <w:jc w:val="both"/>
        <w:rPr>
          <w:bCs/>
          <w:iCs/>
          <w:u w:val="single"/>
        </w:rPr>
      </w:pPr>
      <w:r w:rsidRPr="001676E4">
        <w:rPr>
          <w:b/>
          <w:bCs/>
          <w:iCs/>
        </w:rPr>
        <w:t>Ass.:</w:t>
      </w:r>
      <w:r>
        <w:rPr>
          <w:b/>
          <w:bCs/>
          <w:iCs/>
        </w:rPr>
        <w:tab/>
        <w:t xml:space="preserve"> </w:t>
      </w:r>
      <w:r>
        <w:rPr>
          <w:bCs/>
          <w:iCs/>
        </w:rPr>
        <w:t>T</w:t>
      </w:r>
      <w:r w:rsidRPr="001676E4">
        <w:rPr>
          <w:bCs/>
          <w:iCs/>
        </w:rPr>
        <w:t xml:space="preserve">i chiediamo </w:t>
      </w:r>
      <w:r>
        <w:rPr>
          <w:bCs/>
          <w:iCs/>
        </w:rPr>
        <w:t xml:space="preserve"> di </w:t>
      </w:r>
      <w:r w:rsidRPr="001676E4">
        <w:rPr>
          <w:bCs/>
          <w:iCs/>
        </w:rPr>
        <w:t>confermarci questi Celesti protettori e che noi ce ne rendiamo sempre degni, con l’imitarne le virtù e con la nostra fedele corrispo</w:t>
      </w:r>
      <w:r>
        <w:rPr>
          <w:bCs/>
          <w:iCs/>
        </w:rPr>
        <w:t>ndenza e gratitudine. Provvedi</w:t>
      </w:r>
      <w:r w:rsidRPr="001676E4">
        <w:rPr>
          <w:bCs/>
          <w:iCs/>
        </w:rPr>
        <w:t xml:space="preserve"> ai tanti benefattori, vivi e defunti, che ci hanno sostenuto e aiutato. </w:t>
      </w:r>
    </w:p>
    <w:p w:rsidR="00217E58" w:rsidRPr="001676E4" w:rsidRDefault="00217E58" w:rsidP="00F15144">
      <w:pPr>
        <w:spacing w:after="120"/>
        <w:jc w:val="both"/>
        <w:rPr>
          <w:bCs/>
          <w:iCs/>
        </w:rPr>
      </w:pPr>
      <w:r w:rsidRPr="001676E4">
        <w:rPr>
          <w:b/>
          <w:bCs/>
          <w:iCs/>
        </w:rPr>
        <w:t>4. Lett.</w:t>
      </w:r>
      <w:r>
        <w:rPr>
          <w:b/>
          <w:bCs/>
          <w:iCs/>
        </w:rPr>
        <w:t>:</w:t>
      </w:r>
      <w:r>
        <w:rPr>
          <w:b/>
          <w:bCs/>
          <w:iCs/>
        </w:rPr>
        <w:tab/>
        <w:t xml:space="preserve"> </w:t>
      </w:r>
      <w:r>
        <w:rPr>
          <w:bCs/>
          <w:iCs/>
        </w:rPr>
        <w:t xml:space="preserve">O </w:t>
      </w:r>
      <w:r w:rsidRPr="001676E4">
        <w:rPr>
          <w:bCs/>
          <w:iCs/>
        </w:rPr>
        <w:t>amorosissimo Padre</w:t>
      </w:r>
      <w:r>
        <w:rPr>
          <w:bCs/>
          <w:iCs/>
        </w:rPr>
        <w:t>,</w:t>
      </w:r>
      <w:r w:rsidRPr="001676E4">
        <w:rPr>
          <w:bCs/>
          <w:iCs/>
        </w:rPr>
        <w:t xml:space="preserve"> </w:t>
      </w:r>
      <w:r>
        <w:rPr>
          <w:bCs/>
          <w:iCs/>
        </w:rPr>
        <w:t>grazie fervorose t</w:t>
      </w:r>
      <w:r w:rsidRPr="001676E4">
        <w:rPr>
          <w:bCs/>
          <w:iCs/>
        </w:rPr>
        <w:t>i presentiamo per tutti i bambini, che sono stati accolti nelle nostre case, educati e avviati per un migliore inserimento nella società; per le tante Figlie del Divino Zelo, educatrici, che hanno accompagnato il loro cammino e per i laici che oggi ci affiancano in tale missione.</w:t>
      </w:r>
    </w:p>
    <w:p w:rsidR="00217E58" w:rsidRPr="001676E4" w:rsidRDefault="00217E58" w:rsidP="00F15144">
      <w:pPr>
        <w:spacing w:after="120"/>
        <w:jc w:val="both"/>
      </w:pPr>
      <w:r w:rsidRPr="001676E4">
        <w:rPr>
          <w:b/>
          <w:bCs/>
          <w:iCs/>
        </w:rPr>
        <w:t>Ass.</w:t>
      </w:r>
      <w:r w:rsidRPr="001676E4">
        <w:rPr>
          <w:b/>
          <w:bCs/>
          <w:i/>
          <w:iCs/>
        </w:rPr>
        <w:t>:</w:t>
      </w:r>
      <w:r>
        <w:rPr>
          <w:b/>
          <w:bCs/>
          <w:i/>
          <w:iCs/>
        </w:rPr>
        <w:tab/>
        <w:t xml:space="preserve"> </w:t>
      </w:r>
      <w:r>
        <w:rPr>
          <w:bCs/>
          <w:iCs/>
        </w:rPr>
        <w:t>Aiuta</w:t>
      </w:r>
      <w:r w:rsidRPr="001676E4">
        <w:rPr>
          <w:bCs/>
          <w:iCs/>
        </w:rPr>
        <w:t>ci ad essere</w:t>
      </w:r>
      <w:r>
        <w:t xml:space="preserve"> donne consacrate</w:t>
      </w:r>
      <w:r w:rsidRPr="001676E4">
        <w:t xml:space="preserve"> esperte in umanità, capaci di stabilire relazioni di fiducia con noi stesse, con Dio, con gli altri ed essere segno della “compassione” di Cristo e della sua divina misericordia</w:t>
      </w:r>
      <w:r w:rsidRPr="001676E4">
        <w:rPr>
          <w:sz w:val="20"/>
          <w:szCs w:val="20"/>
        </w:rPr>
        <w:t xml:space="preserve">. </w:t>
      </w:r>
      <w:r>
        <w:t xml:space="preserve">Donaci la grazia, </w:t>
      </w:r>
      <w:r w:rsidRPr="001676E4">
        <w:t>in questo anno giubilare,</w:t>
      </w:r>
      <w:r>
        <w:t xml:space="preserve"> di poter realizzare un opera</w:t>
      </w:r>
      <w:r w:rsidRPr="001676E4">
        <w:t xml:space="preserve"> </w:t>
      </w:r>
      <w:r>
        <w:t xml:space="preserve">per </w:t>
      </w:r>
      <w:r w:rsidRPr="001676E4">
        <w:t xml:space="preserve">bambini soli e abbandonati. </w:t>
      </w:r>
    </w:p>
    <w:p w:rsidR="00217E58" w:rsidRPr="001676E4" w:rsidRDefault="00217E58" w:rsidP="00F15144">
      <w:pPr>
        <w:spacing w:after="120"/>
        <w:jc w:val="both"/>
        <w:rPr>
          <w:bCs/>
          <w:i/>
          <w:iCs/>
        </w:rPr>
      </w:pPr>
      <w:r w:rsidRPr="001676E4">
        <w:rPr>
          <w:b/>
          <w:bCs/>
          <w:iCs/>
        </w:rPr>
        <w:t>5. Lett</w:t>
      </w:r>
      <w:r>
        <w:rPr>
          <w:b/>
          <w:bCs/>
          <w:iCs/>
        </w:rPr>
        <w:t>.</w:t>
      </w:r>
      <w:r w:rsidRPr="001676E4">
        <w:rPr>
          <w:b/>
          <w:bCs/>
          <w:iCs/>
        </w:rPr>
        <w:t>:</w:t>
      </w:r>
      <w:r>
        <w:rPr>
          <w:b/>
          <w:bCs/>
          <w:iCs/>
        </w:rPr>
        <w:tab/>
        <w:t xml:space="preserve"> </w:t>
      </w:r>
      <w:r>
        <w:rPr>
          <w:bCs/>
          <w:iCs/>
        </w:rPr>
        <w:t>Grazie t</w:t>
      </w:r>
      <w:r w:rsidRPr="001676E4">
        <w:rPr>
          <w:bCs/>
          <w:iCs/>
        </w:rPr>
        <w:t>i diciamo</w:t>
      </w:r>
      <w:r>
        <w:rPr>
          <w:bCs/>
          <w:iCs/>
        </w:rPr>
        <w:t xml:space="preserve"> dal profondo del nostro cuore </w:t>
      </w:r>
      <w:r w:rsidRPr="001676E4">
        <w:rPr>
          <w:bCs/>
          <w:iCs/>
        </w:rPr>
        <w:t>per i fanciulli e giovani</w:t>
      </w:r>
      <w:r>
        <w:rPr>
          <w:bCs/>
          <w:iCs/>
        </w:rPr>
        <w:t xml:space="preserve"> che abbiamo seguito</w:t>
      </w:r>
      <w:r w:rsidRPr="001676E4">
        <w:rPr>
          <w:bCs/>
          <w:iCs/>
        </w:rPr>
        <w:t xml:space="preserve"> nelle nostre scuole, nei centri di accoglienza, nelle attività di evangelizzazione e promozione umana, con le adozioni a distanza; grazie anche per le famiglie che abbiamo aiutato e incoraggiato, per le mamme in difficoltà che abbiamo accolto con i loro figli, per le donne a cui abbiamo offerto possibilità di</w:t>
      </w:r>
      <w:r>
        <w:rPr>
          <w:bCs/>
          <w:iCs/>
        </w:rPr>
        <w:t xml:space="preserve"> studio e di</w:t>
      </w:r>
      <w:r w:rsidRPr="001676E4">
        <w:rPr>
          <w:bCs/>
          <w:iCs/>
        </w:rPr>
        <w:t xml:space="preserve"> lavoro</w:t>
      </w:r>
      <w:r>
        <w:rPr>
          <w:bCs/>
          <w:iCs/>
        </w:rPr>
        <w:t>,</w:t>
      </w:r>
      <w:r w:rsidRPr="001676E4">
        <w:rPr>
          <w:bCs/>
          <w:iCs/>
        </w:rPr>
        <w:t xml:space="preserve"> per i poveri e i malati che abbiamo soccorso secondo le loro necessità.</w:t>
      </w:r>
      <w:r w:rsidRPr="001676E4">
        <w:rPr>
          <w:bCs/>
          <w:i/>
          <w:iCs/>
        </w:rPr>
        <w:t xml:space="preserve"> </w:t>
      </w:r>
    </w:p>
    <w:p w:rsidR="00217E58" w:rsidRPr="001676E4" w:rsidRDefault="00217E58" w:rsidP="00F15144">
      <w:pPr>
        <w:spacing w:after="120"/>
        <w:jc w:val="both"/>
        <w:rPr>
          <w:bCs/>
          <w:iCs/>
        </w:rPr>
      </w:pPr>
      <w:r w:rsidRPr="001676E4">
        <w:rPr>
          <w:b/>
          <w:bCs/>
          <w:iCs/>
        </w:rPr>
        <w:t>Ass</w:t>
      </w:r>
      <w:r>
        <w:rPr>
          <w:b/>
          <w:bCs/>
          <w:iCs/>
        </w:rPr>
        <w:t>.</w:t>
      </w:r>
      <w:r w:rsidRPr="001676E4">
        <w:rPr>
          <w:b/>
          <w:bCs/>
          <w:i/>
          <w:iCs/>
        </w:rPr>
        <w:t>:</w:t>
      </w:r>
      <w:r>
        <w:rPr>
          <w:b/>
          <w:bCs/>
          <w:i/>
          <w:iCs/>
        </w:rPr>
        <w:tab/>
        <w:t xml:space="preserve"> </w:t>
      </w:r>
      <w:r>
        <w:rPr>
          <w:bCs/>
          <w:iCs/>
        </w:rPr>
        <w:t xml:space="preserve">Ti </w:t>
      </w:r>
      <w:r w:rsidRPr="001676E4">
        <w:rPr>
          <w:bCs/>
          <w:iCs/>
        </w:rPr>
        <w:t>supplichiamo che lo spirito di carità e di evangelizzazione permei sempre più la nostra missione,</w:t>
      </w:r>
      <w:r>
        <w:rPr>
          <w:bCs/>
          <w:iCs/>
        </w:rPr>
        <w:t xml:space="preserve"> attenta a rispondere al</w:t>
      </w:r>
      <w:r w:rsidRPr="001676E4">
        <w:rPr>
          <w:bCs/>
          <w:iCs/>
        </w:rPr>
        <w:t>le esigenze del nostro tempo.</w:t>
      </w:r>
    </w:p>
    <w:p w:rsidR="00217E58" w:rsidRPr="001676E4" w:rsidRDefault="00217E58" w:rsidP="00F15144">
      <w:pPr>
        <w:spacing w:after="120"/>
        <w:jc w:val="both"/>
        <w:rPr>
          <w:bCs/>
          <w:iCs/>
        </w:rPr>
      </w:pPr>
      <w:r>
        <w:rPr>
          <w:b/>
          <w:bCs/>
          <w:iCs/>
        </w:rPr>
        <w:t xml:space="preserve">6. </w:t>
      </w:r>
      <w:r w:rsidRPr="001676E4">
        <w:rPr>
          <w:b/>
          <w:bCs/>
          <w:iCs/>
        </w:rPr>
        <w:t>Lett</w:t>
      </w:r>
      <w:r>
        <w:rPr>
          <w:b/>
          <w:bCs/>
          <w:iCs/>
        </w:rPr>
        <w:t>.</w:t>
      </w:r>
      <w:r w:rsidRPr="001676E4">
        <w:rPr>
          <w:b/>
          <w:bCs/>
          <w:iCs/>
        </w:rPr>
        <w:t>:</w:t>
      </w:r>
      <w:r>
        <w:rPr>
          <w:b/>
          <w:bCs/>
          <w:i/>
          <w:iCs/>
        </w:rPr>
        <w:tab/>
        <w:t xml:space="preserve"> </w:t>
      </w:r>
      <w:r w:rsidRPr="001676E4">
        <w:rPr>
          <w:bCs/>
          <w:iCs/>
        </w:rPr>
        <w:t>Ti rendiamo grazie, Padre Santo, perché nella tua bontà, in questi 125 anni ci hai benedette con</w:t>
      </w:r>
      <w:r>
        <w:rPr>
          <w:bCs/>
          <w:iCs/>
        </w:rPr>
        <w:t xml:space="preserve"> il dono delle vocazioni, con</w:t>
      </w:r>
      <w:r w:rsidRPr="001676E4">
        <w:rPr>
          <w:bCs/>
          <w:iCs/>
        </w:rPr>
        <w:t xml:space="preserve"> l’espansione della nostra presenza nei cinque continenti  e col diffondere nel mondo la passione per la messe del Tuo adorabile Figlio, Gesù.</w:t>
      </w:r>
    </w:p>
    <w:p w:rsidR="00217E58" w:rsidRPr="001676E4" w:rsidRDefault="00217E58" w:rsidP="00E56916">
      <w:pPr>
        <w:jc w:val="both"/>
        <w:rPr>
          <w:bCs/>
          <w:iCs/>
        </w:rPr>
      </w:pPr>
      <w:r w:rsidRPr="001676E4">
        <w:rPr>
          <w:bCs/>
          <w:iCs/>
        </w:rPr>
        <w:t xml:space="preserve"> </w:t>
      </w:r>
      <w:r w:rsidRPr="001676E4">
        <w:rPr>
          <w:b/>
          <w:bCs/>
          <w:iCs/>
        </w:rPr>
        <w:t>Ass</w:t>
      </w:r>
      <w:r>
        <w:rPr>
          <w:b/>
          <w:bCs/>
          <w:iCs/>
        </w:rPr>
        <w:t>.</w:t>
      </w:r>
      <w:r w:rsidRPr="001676E4">
        <w:rPr>
          <w:b/>
          <w:bCs/>
          <w:iCs/>
        </w:rPr>
        <w:t>:</w:t>
      </w:r>
      <w:r>
        <w:rPr>
          <w:bCs/>
          <w:i/>
          <w:iCs/>
        </w:rPr>
        <w:tab/>
        <w:t xml:space="preserve"> </w:t>
      </w:r>
      <w:r w:rsidRPr="001676E4">
        <w:rPr>
          <w:bCs/>
          <w:iCs/>
        </w:rPr>
        <w:t>Ti preghiamo, Padre buono, di continuare ad assisterci perché il nostro Istituto si rivitalizzi sempre più nel carisma di fondazione, si rinvigorisca nella freschezza originale degli inizi e continui a</w:t>
      </w:r>
      <w:r>
        <w:rPr>
          <w:bCs/>
          <w:iCs/>
        </w:rPr>
        <w:t>d</w:t>
      </w:r>
      <w:r w:rsidRPr="001676E4">
        <w:rPr>
          <w:bCs/>
          <w:iCs/>
        </w:rPr>
        <w:t xml:space="preserve"> espandersi  con la ricchezza della internazionalità. </w:t>
      </w:r>
    </w:p>
    <w:p w:rsidR="00217E58" w:rsidRPr="001676E4" w:rsidRDefault="00217E58" w:rsidP="00A35EA6">
      <w:pPr>
        <w:autoSpaceDE w:val="0"/>
        <w:autoSpaceDN w:val="0"/>
        <w:adjustRightInd w:val="0"/>
        <w:jc w:val="both"/>
        <w:rPr>
          <w:lang w:eastAsia="en-US"/>
        </w:rPr>
      </w:pPr>
    </w:p>
    <w:p w:rsidR="00217E58" w:rsidRPr="001676E4" w:rsidRDefault="00217E58" w:rsidP="00A35EA6">
      <w:pPr>
        <w:autoSpaceDE w:val="0"/>
        <w:autoSpaceDN w:val="0"/>
        <w:adjustRightInd w:val="0"/>
        <w:jc w:val="both"/>
        <w:rPr>
          <w:lang w:eastAsia="en-US"/>
        </w:rPr>
      </w:pPr>
      <w:r w:rsidRPr="001676E4">
        <w:rPr>
          <w:lang w:eastAsia="en-US"/>
        </w:rPr>
        <w:t>Padre nostro…</w:t>
      </w:r>
    </w:p>
    <w:p w:rsidR="00217E58" w:rsidRPr="001676E4" w:rsidRDefault="00217E58" w:rsidP="007E0261">
      <w:pPr>
        <w:autoSpaceDE w:val="0"/>
        <w:autoSpaceDN w:val="0"/>
        <w:adjustRightInd w:val="0"/>
        <w:rPr>
          <w:lang w:eastAsia="en-US"/>
        </w:rPr>
      </w:pPr>
    </w:p>
    <w:p w:rsidR="00217E58" w:rsidRPr="00C166CC" w:rsidRDefault="00217E58" w:rsidP="007E0261">
      <w:pPr>
        <w:autoSpaceDE w:val="0"/>
        <w:autoSpaceDN w:val="0"/>
        <w:adjustRightInd w:val="0"/>
        <w:rPr>
          <w:i/>
          <w:iCs/>
          <w:lang w:eastAsia="en-US"/>
        </w:rPr>
      </w:pPr>
      <w:r w:rsidRPr="00C166CC">
        <w:rPr>
          <w:i/>
          <w:iCs/>
          <w:lang w:eastAsia="en-US"/>
        </w:rPr>
        <w:t>Benedizione Eucaristica</w:t>
      </w:r>
    </w:p>
    <w:p w:rsidR="00217E58" w:rsidRPr="001676E4" w:rsidRDefault="00217E58" w:rsidP="007E0261">
      <w:pPr>
        <w:autoSpaceDE w:val="0"/>
        <w:autoSpaceDN w:val="0"/>
        <w:adjustRightInd w:val="0"/>
        <w:rPr>
          <w:lang w:eastAsia="en-US"/>
        </w:rPr>
      </w:pPr>
    </w:p>
    <w:p w:rsidR="00217E58" w:rsidRPr="001676E4" w:rsidRDefault="00217E58" w:rsidP="007E0261">
      <w:pPr>
        <w:autoSpaceDE w:val="0"/>
        <w:autoSpaceDN w:val="0"/>
        <w:adjustRightInd w:val="0"/>
        <w:rPr>
          <w:b/>
          <w:lang w:eastAsia="en-US"/>
        </w:rPr>
      </w:pPr>
      <w:r w:rsidRPr="001676E4">
        <w:rPr>
          <w:b/>
          <w:lang w:eastAsia="en-US"/>
        </w:rPr>
        <w:t>Canto finale</w:t>
      </w:r>
    </w:p>
    <w:p w:rsidR="00217E58" w:rsidRDefault="00217E58" w:rsidP="007E0261">
      <w:pPr>
        <w:autoSpaceDE w:val="0"/>
        <w:autoSpaceDN w:val="0"/>
        <w:adjustRightInd w:val="0"/>
        <w:rPr>
          <w:b/>
          <w:lang w:eastAsia="en-US"/>
        </w:rPr>
      </w:pPr>
    </w:p>
    <w:p w:rsidR="00217E58" w:rsidRDefault="00217E58" w:rsidP="007E0261">
      <w:pPr>
        <w:autoSpaceDE w:val="0"/>
        <w:autoSpaceDN w:val="0"/>
        <w:adjustRightInd w:val="0"/>
        <w:rPr>
          <w:b/>
          <w:lang w:eastAsia="en-US"/>
        </w:rPr>
      </w:pPr>
    </w:p>
    <w:p w:rsidR="00217E58" w:rsidRDefault="00217E58" w:rsidP="007E0261">
      <w:pPr>
        <w:autoSpaceDE w:val="0"/>
        <w:autoSpaceDN w:val="0"/>
        <w:adjustRightInd w:val="0"/>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r>
        <w:rPr>
          <w:noProof/>
        </w:rPr>
        <w:pict>
          <v:shape id="_x0000_s1028" type="#_x0000_t75" style="position:absolute;left:0;text-align:left;margin-left:45pt;margin-top:7.2pt;width:235.85pt;height:275.15pt;z-index:-251656192" wrapcoords="-69 0 -69 21541 21600 21541 21600 0 -69 0">
            <v:imagedata r:id="rId8" o:title="" cropleft="471f" cropright="942f"/>
            <w10:wrap type="tight"/>
          </v:shape>
        </w:pict>
      </w: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r>
        <w:rPr>
          <w:b/>
          <w:lang w:eastAsia="en-US"/>
        </w:rPr>
        <w:br w:type="page"/>
      </w:r>
      <w:r>
        <w:rPr>
          <w:noProof/>
        </w:rPr>
        <w:pict>
          <v:shape id="_x0000_s1029" type="#_x0000_t75" style="position:absolute;left:0;text-align:left;margin-left:0;margin-top:-18pt;width:63.2pt;height:70.9pt;z-index:-251661312" wrapcoords="-257 0 -257 21373 21600 21373 21600 0 -257 0">
            <v:imagedata r:id="rId7" o:title=""/>
            <w10:wrap type="tight"/>
          </v:shape>
        </w:pict>
      </w:r>
    </w:p>
    <w:p w:rsidR="00217E58" w:rsidRPr="00832753" w:rsidRDefault="00217E58" w:rsidP="00832753">
      <w:pPr>
        <w:rPr>
          <w:b/>
          <w:bCs/>
        </w:rPr>
      </w:pPr>
      <w:r>
        <w:rPr>
          <w:b/>
          <w:bCs/>
        </w:rPr>
        <w:t xml:space="preserve">                </w:t>
      </w:r>
      <w:r w:rsidRPr="00832753">
        <w:rPr>
          <w:b/>
          <w:bCs/>
        </w:rPr>
        <w:t>17 Marzo 2012</w:t>
      </w:r>
    </w:p>
    <w:p w:rsidR="00217E58" w:rsidRPr="007066F7" w:rsidRDefault="00217E58" w:rsidP="00832753"/>
    <w:p w:rsidR="00217E58" w:rsidRPr="007066F7" w:rsidRDefault="00217E58" w:rsidP="00832753">
      <w:pPr>
        <w:jc w:val="center"/>
        <w:rPr>
          <w:b/>
        </w:rPr>
      </w:pPr>
    </w:p>
    <w:p w:rsidR="00217E58" w:rsidRPr="00832753" w:rsidRDefault="00217E58" w:rsidP="00832753">
      <w:pPr>
        <w:jc w:val="center"/>
        <w:rPr>
          <w:b/>
          <w:bCs/>
          <w:sz w:val="28"/>
          <w:szCs w:val="28"/>
        </w:rPr>
      </w:pPr>
      <w:r>
        <w:rPr>
          <w:b/>
          <w:bCs/>
          <w:sz w:val="28"/>
          <w:szCs w:val="28"/>
        </w:rPr>
        <w:t>Il dono d</w:t>
      </w:r>
      <w:r w:rsidRPr="00832753">
        <w:rPr>
          <w:b/>
          <w:bCs/>
          <w:sz w:val="28"/>
          <w:szCs w:val="28"/>
        </w:rPr>
        <w:t>el Carisma</w:t>
      </w:r>
    </w:p>
    <w:p w:rsidR="00217E58" w:rsidRPr="006629E5" w:rsidRDefault="00217E58" w:rsidP="00832753">
      <w:pPr>
        <w:jc w:val="center"/>
      </w:pPr>
    </w:p>
    <w:p w:rsidR="00217E58" w:rsidRPr="007066F7" w:rsidRDefault="00217E58" w:rsidP="00832753">
      <w:pPr>
        <w:jc w:val="center"/>
        <w:rPr>
          <w:b/>
        </w:rPr>
      </w:pPr>
    </w:p>
    <w:p w:rsidR="00217E58" w:rsidRPr="00AE75E4" w:rsidRDefault="00217E58" w:rsidP="00832753">
      <w:pPr>
        <w:rPr>
          <w:b/>
          <w:bCs/>
        </w:rPr>
      </w:pPr>
      <w:r w:rsidRPr="00AE75E4">
        <w:rPr>
          <w:b/>
          <w:bCs/>
        </w:rPr>
        <w:t xml:space="preserve">Canto </w:t>
      </w:r>
    </w:p>
    <w:p w:rsidR="00217E58" w:rsidRPr="007066F7" w:rsidRDefault="00217E58" w:rsidP="00832753">
      <w:pPr>
        <w:rPr>
          <w:b/>
        </w:rPr>
      </w:pPr>
    </w:p>
    <w:p w:rsidR="00217E58" w:rsidRPr="007066F7" w:rsidRDefault="00217E58" w:rsidP="00F15144">
      <w:pPr>
        <w:spacing w:after="120"/>
      </w:pPr>
      <w:r w:rsidRPr="007066F7">
        <w:rPr>
          <w:b/>
        </w:rPr>
        <w:t>Guida:</w:t>
      </w:r>
      <w:r>
        <w:rPr>
          <w:b/>
        </w:rPr>
        <w:tab/>
      </w:r>
      <w:r w:rsidRPr="007066F7">
        <w:t>Sia benede</w:t>
      </w:r>
      <w:r>
        <w:t xml:space="preserve">tto Dio, ricco di misericordia,  </w:t>
      </w:r>
      <w:r w:rsidRPr="007066F7">
        <w:t>che ha fatto grandi cose per noi.</w:t>
      </w:r>
    </w:p>
    <w:p w:rsidR="00217E58" w:rsidRPr="007066F7" w:rsidRDefault="00217E58" w:rsidP="00F15144">
      <w:pPr>
        <w:spacing w:after="120"/>
      </w:pPr>
      <w:r w:rsidRPr="007066F7">
        <w:rPr>
          <w:b/>
        </w:rPr>
        <w:t>Ass.:</w:t>
      </w:r>
      <w:r>
        <w:rPr>
          <w:b/>
        </w:rPr>
        <w:tab/>
        <w:t xml:space="preserve"> </w:t>
      </w:r>
      <w:r w:rsidRPr="007066F7">
        <w:t xml:space="preserve">Ringraziamo in ogni cosa Dio Padre, </w:t>
      </w:r>
      <w:r>
        <w:t xml:space="preserve"> </w:t>
      </w:r>
      <w:r w:rsidRPr="007066F7">
        <w:t xml:space="preserve">per mezzo del Signore nostro Gesù Cristo, nel quale riceviamo ogni dono. </w:t>
      </w:r>
    </w:p>
    <w:p w:rsidR="00217E58" w:rsidRPr="007066F7" w:rsidRDefault="00217E58" w:rsidP="00F15144">
      <w:pPr>
        <w:spacing w:after="120"/>
        <w:jc w:val="both"/>
      </w:pPr>
      <w:r w:rsidRPr="007066F7">
        <w:rPr>
          <w:b/>
        </w:rPr>
        <w:t>Guida:</w:t>
      </w:r>
      <w:r>
        <w:rPr>
          <w:b/>
        </w:rPr>
        <w:tab/>
      </w:r>
      <w:r w:rsidRPr="007066F7">
        <w:t>Egli ha riversato su di noi, le ricchezze della sua grazia, ci ha fatti partecipi del suo progetto di amore,</w:t>
      </w:r>
      <w:r>
        <w:t xml:space="preserve"> </w:t>
      </w:r>
      <w:r w:rsidRPr="007066F7">
        <w:t xml:space="preserve">chiamandoci ad essere testimoni del suo amore per tutta </w:t>
      </w:r>
      <w:r>
        <w:t xml:space="preserve"> </w:t>
      </w:r>
      <w:r w:rsidRPr="007066F7">
        <w:t>l’umanità,</w:t>
      </w:r>
      <w:r>
        <w:t xml:space="preserve"> </w:t>
      </w:r>
      <w:r w:rsidRPr="007066F7">
        <w:t>amore che vede, si china, si muove a compassione</w:t>
      </w:r>
      <w:r>
        <w:t xml:space="preserve"> </w:t>
      </w:r>
      <w:r w:rsidRPr="007066F7">
        <w:t>e invia gli operai nella sua messe</w:t>
      </w:r>
      <w:r>
        <w:t xml:space="preserve"> </w:t>
      </w:r>
      <w:r w:rsidRPr="007066F7">
        <w:t>pronta per la mietitura.</w:t>
      </w:r>
    </w:p>
    <w:p w:rsidR="00217E58" w:rsidRDefault="00217E58" w:rsidP="00F15144">
      <w:pPr>
        <w:tabs>
          <w:tab w:val="left" w:pos="720"/>
        </w:tabs>
        <w:spacing w:after="120"/>
        <w:jc w:val="both"/>
      </w:pPr>
      <w:r>
        <w:rPr>
          <w:b/>
        </w:rPr>
        <w:t xml:space="preserve"> Ass.</w:t>
      </w:r>
      <w:r w:rsidRPr="007066F7">
        <w:rPr>
          <w:b/>
        </w:rPr>
        <w:t>:</w:t>
      </w:r>
      <w:r>
        <w:tab/>
      </w:r>
      <w:r w:rsidRPr="007066F7">
        <w:t>Dio Padre, chiamandoci a far parte della famiglia religiosa delle Figlie del Divino Zelo, ci ha consacrate a Lui sommamente amato, per vivere più pienamente il Battesimo e tendere con una continua conversione alla carità perfetta.</w:t>
      </w:r>
    </w:p>
    <w:p w:rsidR="00217E58" w:rsidRPr="007066F7" w:rsidRDefault="00217E58" w:rsidP="00F15144">
      <w:pPr>
        <w:spacing w:after="120"/>
        <w:jc w:val="both"/>
      </w:pPr>
      <w:r w:rsidRPr="006629E5">
        <w:rPr>
          <w:b/>
        </w:rPr>
        <w:t>Guida:</w:t>
      </w:r>
      <w:r>
        <w:tab/>
      </w:r>
      <w:r w:rsidRPr="007066F7">
        <w:t>Noi, Figlie del Divino Zelo, consideriamo</w:t>
      </w:r>
      <w:r>
        <w:t xml:space="preserve"> un </w:t>
      </w:r>
      <w:r w:rsidRPr="007066F7">
        <w:t>particolare dono dello Spirito appartenere a questa famiglia religiosa,</w:t>
      </w:r>
      <w:r>
        <w:t xml:space="preserve">  </w:t>
      </w:r>
      <w:r w:rsidRPr="007066F7">
        <w:t>nella quale il comando del Rogate:</w:t>
      </w:r>
      <w:r>
        <w:t xml:space="preserve"> </w:t>
      </w:r>
      <w:r w:rsidRPr="007066F7">
        <w:t>“Pregate il Padrone della messe, perché mandi operai nella sua messe”</w:t>
      </w:r>
      <w:r>
        <w:t xml:space="preserve"> </w:t>
      </w:r>
      <w:r w:rsidRPr="007066F7">
        <w:t>è elevato ed istituito come voto.</w:t>
      </w:r>
    </w:p>
    <w:p w:rsidR="00217E58" w:rsidRPr="007066F7" w:rsidRDefault="00217E58" w:rsidP="00F15144">
      <w:pPr>
        <w:tabs>
          <w:tab w:val="left" w:pos="720"/>
        </w:tabs>
        <w:spacing w:after="120"/>
        <w:jc w:val="both"/>
      </w:pPr>
      <w:r>
        <w:rPr>
          <w:b/>
        </w:rPr>
        <w:t>Ass.</w:t>
      </w:r>
      <w:r w:rsidRPr="006629E5">
        <w:rPr>
          <w:b/>
        </w:rPr>
        <w:t>:</w:t>
      </w:r>
      <w:r>
        <w:rPr>
          <w:b/>
        </w:rPr>
        <w:tab/>
      </w:r>
      <w:r w:rsidRPr="007066F7">
        <w:t>Questo divino comando, affidato a noi,</w:t>
      </w:r>
      <w:r>
        <w:t xml:space="preserve"> </w:t>
      </w:r>
      <w:r w:rsidRPr="007066F7">
        <w:t>contiene il segreto della salvezza del mondo e</w:t>
      </w:r>
      <w:r>
        <w:t xml:space="preserve">  </w:t>
      </w:r>
      <w:r w:rsidRPr="007066F7">
        <w:t>della società tutta.</w:t>
      </w:r>
      <w:r>
        <w:t xml:space="preserve"> </w:t>
      </w:r>
      <w:r w:rsidRPr="007066F7">
        <w:t xml:space="preserve">Per questo, sull’esempio di Sant’Annibale Maria, </w:t>
      </w:r>
      <w:r>
        <w:t xml:space="preserve"> </w:t>
      </w:r>
      <w:r w:rsidRPr="007066F7">
        <w:t>che vi si dedicò,</w:t>
      </w:r>
      <w:r>
        <w:t xml:space="preserve">  </w:t>
      </w:r>
      <w:r w:rsidRPr="007066F7">
        <w:t>e della Venerabile Madre M. Nazarena Majone, che lo visse con passione,</w:t>
      </w:r>
      <w:r>
        <w:t xml:space="preserve"> </w:t>
      </w:r>
      <w:r w:rsidRPr="007066F7">
        <w:t>abbiamo consacrato ad esso tutta la nostra vita e tutta la nostra attività apostolica.</w:t>
      </w:r>
    </w:p>
    <w:p w:rsidR="00217E58" w:rsidRPr="007066F7" w:rsidRDefault="00217E58" w:rsidP="00F15144">
      <w:pPr>
        <w:spacing w:after="120"/>
        <w:jc w:val="both"/>
      </w:pPr>
      <w:r w:rsidRPr="007066F7">
        <w:rPr>
          <w:b/>
        </w:rPr>
        <w:t>Guida:</w:t>
      </w:r>
      <w:r>
        <w:rPr>
          <w:b/>
        </w:rPr>
        <w:tab/>
      </w:r>
      <w:r w:rsidRPr="007066F7">
        <w:t>Grande è il dono di tale vocazione e grande la responsabilità che comporta.</w:t>
      </w:r>
    </w:p>
    <w:p w:rsidR="00217E58" w:rsidRPr="007066F7" w:rsidRDefault="00217E58" w:rsidP="00F15144">
      <w:pPr>
        <w:spacing w:after="120"/>
        <w:jc w:val="both"/>
      </w:pPr>
      <w:r>
        <w:rPr>
          <w:b/>
        </w:rPr>
        <w:t>Ass.</w:t>
      </w:r>
      <w:r w:rsidRPr="007066F7">
        <w:rPr>
          <w:b/>
        </w:rPr>
        <w:t>:</w:t>
      </w:r>
      <w:r>
        <w:rPr>
          <w:b/>
        </w:rPr>
        <w:tab/>
        <w:t xml:space="preserve"> </w:t>
      </w:r>
      <w:r w:rsidRPr="007066F7">
        <w:t>La celebrazione dei 125 anni di fondazione della nostra famiglia religiosa è per noi occasione per prendere sempre più coscienza della nostra reale corrispondenza alla grazia della vocazione che ci vuole più conformi a Cristo, per rendere visibile la sua presenza in mezzo ai fratelli e scorgere i segni della fedeltà del Signore che ha guidato i nostri passi lungo questi anni di storia del nostro Istituto.</w:t>
      </w:r>
    </w:p>
    <w:p w:rsidR="00217E58" w:rsidRPr="007066F7" w:rsidRDefault="00217E58" w:rsidP="00832753">
      <w:pPr>
        <w:jc w:val="both"/>
      </w:pPr>
      <w:r w:rsidRPr="007066F7">
        <w:rPr>
          <w:b/>
        </w:rPr>
        <w:t>Guida:</w:t>
      </w:r>
      <w:r>
        <w:rPr>
          <w:b/>
        </w:rPr>
        <w:tab/>
      </w:r>
      <w:r w:rsidRPr="007066F7">
        <w:t>In questo clima di gioia e di festa, adoriamo il Signore e chiediamogli di lasciarci sorprendere nuovamente dal dono del suo amore e nello stesso tempo di farci comprendere l’indescrivibile ricchezza racchiusa nel Rogate. Frutto di questa conoscenza sarà un nuovo entusiasmo e fervore nel vivere la nostra consacrazione e missione.</w:t>
      </w:r>
    </w:p>
    <w:p w:rsidR="00217E58" w:rsidRPr="007066F7" w:rsidRDefault="00217E58" w:rsidP="00832753">
      <w:pPr>
        <w:jc w:val="both"/>
      </w:pPr>
    </w:p>
    <w:p w:rsidR="00217E58" w:rsidRPr="00426485" w:rsidRDefault="00217E58" w:rsidP="00832753">
      <w:pPr>
        <w:jc w:val="both"/>
        <w:rPr>
          <w:rFonts w:eastAsia="Batang"/>
          <w:i/>
        </w:rPr>
      </w:pPr>
      <w:r w:rsidRPr="00426485">
        <w:rPr>
          <w:rFonts w:eastAsia="Batang"/>
          <w:i/>
        </w:rPr>
        <w:t xml:space="preserve">Esposizione  del SS.mo Sacramento </w:t>
      </w:r>
    </w:p>
    <w:p w:rsidR="00217E58" w:rsidRPr="007066F7" w:rsidRDefault="00217E58" w:rsidP="00832753">
      <w:pPr>
        <w:jc w:val="both"/>
        <w:rPr>
          <w:i/>
        </w:rPr>
      </w:pPr>
    </w:p>
    <w:p w:rsidR="00217E58" w:rsidRPr="000D52D8" w:rsidRDefault="00217E58" w:rsidP="00F15144">
      <w:pPr>
        <w:spacing w:after="120"/>
        <w:jc w:val="both"/>
        <w:rPr>
          <w:b/>
          <w:bCs/>
        </w:rPr>
      </w:pPr>
      <w:r w:rsidRPr="007066F7">
        <w:rPr>
          <w:b/>
        </w:rPr>
        <w:t>Guida</w:t>
      </w:r>
      <w:r>
        <w:t>:</w:t>
      </w:r>
      <w:r>
        <w:tab/>
      </w:r>
      <w:r w:rsidRPr="000D52D8">
        <w:rPr>
          <w:b/>
          <w:bCs/>
        </w:rPr>
        <w:t>Ti adoriamo, Signore Gesù.</w:t>
      </w:r>
    </w:p>
    <w:p w:rsidR="00217E58" w:rsidRPr="007066F7" w:rsidRDefault="00217E58" w:rsidP="00F15144">
      <w:pPr>
        <w:spacing w:after="120"/>
        <w:jc w:val="both"/>
      </w:pPr>
      <w:r w:rsidRPr="007066F7">
        <w:rPr>
          <w:b/>
        </w:rPr>
        <w:t>Ass.:</w:t>
      </w:r>
      <w:r>
        <w:tab/>
        <w:t xml:space="preserve"> </w:t>
      </w:r>
      <w:r w:rsidRPr="007066F7">
        <w:t>Tu, nostro Divino Fondatore e nostro mistico alveare attorno al quale giriamo e rigiriamo,</w:t>
      </w:r>
      <w:r>
        <w:t xml:space="preserve"> </w:t>
      </w:r>
      <w:r w:rsidRPr="007066F7">
        <w:t>e dentro il quale troviamo riposo e formiamo il dolcissimo miele delle virtù che più piacciono al tuo palato.</w:t>
      </w:r>
    </w:p>
    <w:p w:rsidR="00217E58" w:rsidRPr="007066F7" w:rsidRDefault="00217E58" w:rsidP="00BF1006">
      <w:pPr>
        <w:tabs>
          <w:tab w:val="left" w:pos="-180"/>
          <w:tab w:val="left" w:pos="900"/>
        </w:tabs>
        <w:jc w:val="both"/>
      </w:pPr>
      <w:r w:rsidRPr="007066F7">
        <w:rPr>
          <w:b/>
        </w:rPr>
        <w:t>Guida:</w:t>
      </w:r>
      <w:r>
        <w:rPr>
          <w:b/>
        </w:rPr>
        <w:tab/>
      </w:r>
      <w:r w:rsidRPr="007066F7">
        <w:t>Tu, centro amoroso, fecondo, doveroso e continuo</w:t>
      </w:r>
      <w:r>
        <w:t xml:space="preserve"> </w:t>
      </w:r>
      <w:r w:rsidRPr="007066F7">
        <w:t>di quest’Opera che zela gli interessi del tuo Divino Cuore.</w:t>
      </w:r>
    </w:p>
    <w:p w:rsidR="00217E58" w:rsidRPr="007066F7" w:rsidRDefault="00217E58" w:rsidP="00F15144">
      <w:pPr>
        <w:spacing w:after="120"/>
        <w:jc w:val="both"/>
      </w:pPr>
      <w:r w:rsidRPr="007066F7">
        <w:t>Tu, sostegno, aiuto e conforto,</w:t>
      </w:r>
      <w:r>
        <w:t xml:space="preserve"> </w:t>
      </w:r>
      <w:r w:rsidRPr="007066F7">
        <w:t>sei apparso come Sole divino, nell’ora della prova,</w:t>
      </w:r>
      <w:r>
        <w:t xml:space="preserve"> </w:t>
      </w:r>
      <w:r w:rsidRPr="007066F7">
        <w:t>diffondendo sulla tua Opera nuovi splendori,</w:t>
      </w:r>
      <w:r>
        <w:t xml:space="preserve"> </w:t>
      </w:r>
      <w:r w:rsidRPr="007066F7">
        <w:t>fasci di luce, di grazie, di provvidenza.</w:t>
      </w:r>
    </w:p>
    <w:p w:rsidR="00217E58" w:rsidRPr="007066F7" w:rsidRDefault="00217E58" w:rsidP="00BF1006">
      <w:pPr>
        <w:tabs>
          <w:tab w:val="left" w:pos="540"/>
        </w:tabs>
        <w:jc w:val="both"/>
      </w:pPr>
      <w:r w:rsidRPr="007066F7">
        <w:rPr>
          <w:b/>
        </w:rPr>
        <w:t>Ass.:</w:t>
      </w:r>
      <w:r>
        <w:rPr>
          <w:b/>
        </w:rPr>
        <w:tab/>
        <w:t xml:space="preserve">  </w:t>
      </w:r>
      <w:r w:rsidRPr="007066F7">
        <w:t>Ti sei legato a noi e ci hai scelte,</w:t>
      </w:r>
    </w:p>
    <w:p w:rsidR="00217E58" w:rsidRPr="007066F7" w:rsidRDefault="00217E58" w:rsidP="00BF1006">
      <w:pPr>
        <w:jc w:val="both"/>
      </w:pPr>
      <w:r w:rsidRPr="007066F7">
        <w:t>per condividere la compassione e lo zelo del tuo Cuore</w:t>
      </w:r>
    </w:p>
    <w:p w:rsidR="00217E58" w:rsidRPr="007066F7" w:rsidRDefault="00217E58" w:rsidP="00BF1006">
      <w:pPr>
        <w:jc w:val="both"/>
      </w:pPr>
      <w:r w:rsidRPr="007066F7">
        <w:t>e continuare la tua missione.</w:t>
      </w:r>
    </w:p>
    <w:p w:rsidR="00217E58" w:rsidRPr="007066F7" w:rsidRDefault="00217E58" w:rsidP="00F15144">
      <w:pPr>
        <w:spacing w:after="120"/>
        <w:jc w:val="both"/>
      </w:pPr>
      <w:r w:rsidRPr="007066F7">
        <w:t>Con fede accogliamo il tuo dono.</w:t>
      </w:r>
    </w:p>
    <w:p w:rsidR="00217E58" w:rsidRPr="007066F7" w:rsidRDefault="00217E58" w:rsidP="00832753">
      <w:pPr>
        <w:jc w:val="both"/>
      </w:pPr>
      <w:r w:rsidRPr="007066F7">
        <w:rPr>
          <w:b/>
        </w:rPr>
        <w:t>Guida:</w:t>
      </w:r>
      <w:r>
        <w:tab/>
      </w:r>
      <w:r w:rsidRPr="007066F7">
        <w:t>Donaci di vivere dentro il tuo Cuore,</w:t>
      </w:r>
    </w:p>
    <w:p w:rsidR="00217E58" w:rsidRPr="007066F7" w:rsidRDefault="00217E58" w:rsidP="00832753">
      <w:pPr>
        <w:jc w:val="both"/>
      </w:pPr>
      <w:r w:rsidRPr="007066F7">
        <w:t>per riscoprire la nostra vocazione</w:t>
      </w:r>
    </w:p>
    <w:p w:rsidR="00217E58" w:rsidRPr="007066F7" w:rsidRDefault="00217E58" w:rsidP="00832753">
      <w:pPr>
        <w:jc w:val="both"/>
      </w:pPr>
      <w:r w:rsidRPr="007066F7">
        <w:t>e andare con fedeltà rinnovata</w:t>
      </w:r>
    </w:p>
    <w:p w:rsidR="00217E58" w:rsidRPr="007066F7" w:rsidRDefault="00217E58" w:rsidP="00F15144">
      <w:pPr>
        <w:spacing w:after="120"/>
        <w:jc w:val="both"/>
      </w:pPr>
      <w:r w:rsidRPr="007066F7">
        <w:t xml:space="preserve">verso la messe che attende gli operai. </w:t>
      </w:r>
    </w:p>
    <w:p w:rsidR="00217E58" w:rsidRPr="007066F7" w:rsidRDefault="00217E58" w:rsidP="00832753">
      <w:pPr>
        <w:jc w:val="both"/>
      </w:pPr>
      <w:r w:rsidRPr="007066F7">
        <w:rPr>
          <w:b/>
        </w:rPr>
        <w:t>Ass.:</w:t>
      </w:r>
      <w:r>
        <w:tab/>
        <w:t xml:space="preserve"> </w:t>
      </w:r>
      <w:r w:rsidRPr="007066F7">
        <w:t>Amen.</w:t>
      </w:r>
    </w:p>
    <w:p w:rsidR="00217E58" w:rsidRPr="007066F7" w:rsidRDefault="00217E58" w:rsidP="00832753">
      <w:pPr>
        <w:jc w:val="both"/>
      </w:pPr>
    </w:p>
    <w:p w:rsidR="00217E58" w:rsidRPr="00426485" w:rsidRDefault="00217E58" w:rsidP="00832753">
      <w:pPr>
        <w:jc w:val="both"/>
        <w:rPr>
          <w:bCs/>
          <w:i/>
          <w:iCs/>
        </w:rPr>
      </w:pPr>
      <w:r w:rsidRPr="00426485">
        <w:rPr>
          <w:bCs/>
          <w:i/>
          <w:iCs/>
        </w:rPr>
        <w:t>Breve pausa</w:t>
      </w:r>
    </w:p>
    <w:p w:rsidR="00217E58" w:rsidRDefault="00217E58" w:rsidP="00832753">
      <w:pPr>
        <w:jc w:val="both"/>
      </w:pPr>
    </w:p>
    <w:p w:rsidR="00217E58" w:rsidRPr="00AE75E4" w:rsidRDefault="00217E58" w:rsidP="00832753">
      <w:pPr>
        <w:jc w:val="both"/>
        <w:rPr>
          <w:b/>
          <w:bCs/>
        </w:rPr>
      </w:pPr>
      <w:r>
        <w:rPr>
          <w:b/>
          <w:bCs/>
        </w:rPr>
        <w:t>Canto</w:t>
      </w:r>
    </w:p>
    <w:p w:rsidR="00217E58" w:rsidRPr="007066F7" w:rsidRDefault="00217E58" w:rsidP="00832753">
      <w:pPr>
        <w:jc w:val="both"/>
        <w:rPr>
          <w:i/>
        </w:rPr>
      </w:pPr>
    </w:p>
    <w:p w:rsidR="00217E58" w:rsidRPr="002167CF" w:rsidRDefault="00217E58" w:rsidP="00832753">
      <w:pPr>
        <w:pBdr>
          <w:top w:val="single" w:sz="4" w:space="1" w:color="auto"/>
          <w:left w:val="single" w:sz="4" w:space="4" w:color="auto"/>
          <w:bottom w:val="single" w:sz="4" w:space="1" w:color="auto"/>
          <w:right w:val="single" w:sz="4" w:space="4" w:color="auto"/>
        </w:pBdr>
        <w:jc w:val="center"/>
        <w:rPr>
          <w:b/>
          <w:bCs/>
          <w:sz w:val="8"/>
          <w:szCs w:val="8"/>
        </w:rPr>
      </w:pPr>
    </w:p>
    <w:p w:rsidR="00217E58" w:rsidRPr="00D317C1" w:rsidRDefault="00217E58" w:rsidP="00832753">
      <w:pPr>
        <w:pBdr>
          <w:top w:val="single" w:sz="4" w:space="1" w:color="auto"/>
          <w:left w:val="single" w:sz="4" w:space="4" w:color="auto"/>
          <w:bottom w:val="single" w:sz="4" w:space="1" w:color="auto"/>
          <w:right w:val="single" w:sz="4" w:space="4" w:color="auto"/>
        </w:pBdr>
        <w:jc w:val="center"/>
        <w:rPr>
          <w:b/>
          <w:bCs/>
        </w:rPr>
      </w:pPr>
      <w:r w:rsidRPr="00D317C1">
        <w:rPr>
          <w:b/>
          <w:bCs/>
        </w:rPr>
        <w:t>Un grande dono custodito in vasi di creta</w:t>
      </w:r>
    </w:p>
    <w:p w:rsidR="00217E58" w:rsidRPr="002167CF" w:rsidRDefault="00217E58" w:rsidP="00832753">
      <w:pPr>
        <w:pBdr>
          <w:top w:val="single" w:sz="4" w:space="1" w:color="auto"/>
          <w:left w:val="single" w:sz="4" w:space="4" w:color="auto"/>
          <w:bottom w:val="single" w:sz="4" w:space="1" w:color="auto"/>
          <w:right w:val="single" w:sz="4" w:space="4" w:color="auto"/>
        </w:pBdr>
        <w:jc w:val="center"/>
        <w:rPr>
          <w:b/>
          <w:bCs/>
          <w:sz w:val="8"/>
          <w:szCs w:val="8"/>
        </w:rPr>
      </w:pPr>
    </w:p>
    <w:p w:rsidR="00217E58" w:rsidRPr="006629E5" w:rsidRDefault="00217E58" w:rsidP="00832753">
      <w:pPr>
        <w:jc w:val="both"/>
      </w:pPr>
    </w:p>
    <w:p w:rsidR="00217E58" w:rsidRDefault="00217E58" w:rsidP="00832753">
      <w:pPr>
        <w:jc w:val="both"/>
      </w:pPr>
      <w:r w:rsidRPr="007066F7">
        <w:rPr>
          <w:b/>
        </w:rPr>
        <w:t>Guida:</w:t>
      </w:r>
      <w:r>
        <w:rPr>
          <w:b/>
        </w:rPr>
        <w:tab/>
      </w:r>
      <w:r w:rsidRPr="007066F7">
        <w:t xml:space="preserve">Ai piedi di Gesù Sacramentato, Annibale, ancora giovane e all’inizio del suo cammino spirituale, intuisce il Rogate, ideale che diventerà il motivo dominante di tutta la sua vita; è davanti a Gesù che egli ha la prima ispirazione di </w:t>
      </w:r>
      <w:r>
        <w:t xml:space="preserve">dedicarsi </w:t>
      </w:r>
      <w:r w:rsidRPr="007066F7">
        <w:t>alla preghiera per ottenere sacerdoti, quando ancora ignorava il comando evangelico di Gesù: “La messe è molta</w:t>
      </w:r>
      <w:r>
        <w:t>…</w:t>
      </w:r>
      <w:r w:rsidRPr="007066F7">
        <w:t xml:space="preserve">, Pregate, perciò, il padrone della messe che mandi operai nella sua messe” </w:t>
      </w:r>
      <w:r w:rsidRPr="00BF1006">
        <w:rPr>
          <w:sz w:val="20"/>
          <w:szCs w:val="20"/>
        </w:rPr>
        <w:t>(Mt 9, 37)</w:t>
      </w:r>
      <w:r w:rsidRPr="007066F7">
        <w:t>.</w:t>
      </w:r>
    </w:p>
    <w:p w:rsidR="00217E58" w:rsidRPr="007066F7" w:rsidRDefault="00217E58" w:rsidP="00832753">
      <w:pPr>
        <w:jc w:val="both"/>
      </w:pPr>
      <w:r w:rsidRPr="007066F7">
        <w:t>Come Sant’Annibale, così anche noi, oggi, sostiamo ai piedi di Gesù sacramenta</w:t>
      </w:r>
      <w:r>
        <w:t>to, in ascolto della sua parola,</w:t>
      </w:r>
      <w:r w:rsidRPr="007066F7">
        <w:t xml:space="preserve"> “Rogate”, per penetrare nel mistero della nostra chiamata ad essere Figlie del Divino Zelo, riscoprendo la profondità e la vitalità insita nel </w:t>
      </w:r>
      <w:r>
        <w:t>nostro carisma.</w:t>
      </w:r>
      <w:r w:rsidRPr="007066F7">
        <w:t xml:space="preserve"> </w:t>
      </w:r>
    </w:p>
    <w:p w:rsidR="00217E58" w:rsidRDefault="00217E58" w:rsidP="00BF1006">
      <w:pPr>
        <w:jc w:val="both"/>
        <w:rPr>
          <w:i/>
        </w:rPr>
      </w:pPr>
    </w:p>
    <w:p w:rsidR="00217E58" w:rsidRPr="00CF74B8" w:rsidRDefault="00217E58" w:rsidP="00BF1006">
      <w:pPr>
        <w:jc w:val="both"/>
        <w:rPr>
          <w:i/>
        </w:rPr>
      </w:pPr>
      <w:r>
        <w:rPr>
          <w:i/>
        </w:rPr>
        <w:t>Si porta all’altare la Bibbia aperta alla pagina del Rogate</w:t>
      </w:r>
    </w:p>
    <w:p w:rsidR="00217E58" w:rsidRPr="007066F7" w:rsidRDefault="00217E58" w:rsidP="005460D5">
      <w:pPr>
        <w:jc w:val="both"/>
      </w:pPr>
      <w:r>
        <w:br w:type="page"/>
      </w:r>
      <w:bookmarkStart w:id="0" w:name="_GoBack"/>
      <w:bookmarkEnd w:id="0"/>
      <w:r w:rsidRPr="007066F7">
        <w:rPr>
          <w:b/>
        </w:rPr>
        <w:t xml:space="preserve"> Dal Vangelo secondo Matteo</w:t>
      </w:r>
      <w:r w:rsidRPr="007066F7">
        <w:t xml:space="preserve"> </w:t>
      </w:r>
      <w:r w:rsidRPr="00CF74B8">
        <w:rPr>
          <w:sz w:val="20"/>
          <w:szCs w:val="20"/>
        </w:rPr>
        <w:t>(Mt 9,35-38)</w:t>
      </w:r>
    </w:p>
    <w:p w:rsidR="00217E58" w:rsidRPr="007066F7" w:rsidRDefault="00217E58" w:rsidP="005460D5"/>
    <w:p w:rsidR="00217E58" w:rsidRPr="00CF74B8" w:rsidRDefault="00217E58" w:rsidP="00D317C1">
      <w:pPr>
        <w:jc w:val="both"/>
        <w:rPr>
          <w:bCs/>
        </w:rPr>
      </w:pPr>
      <w:r w:rsidRPr="007066F7">
        <w:t xml:space="preserve">Gesù andava attorno per tutte le città e i villaggi, insegnando nelle loro sinagoghe, predicando il Vangelo del regno e curando ogni malattia e infermità. Vedendo le folle ne sentì compassione, perché erano stanche e sfinite, come pecore senza pastore. Allora disse ai suoi discepoli: </w:t>
      </w:r>
      <w:r w:rsidRPr="00CF74B8">
        <w:rPr>
          <w:bCs/>
        </w:rPr>
        <w:t>“La messe è molta, ma gli operai sono pochi! Pregate dunque il padrone della messe che mandi operai nella sua messe!</w:t>
      </w:r>
      <w:r>
        <w:rPr>
          <w:bCs/>
        </w:rPr>
        <w:t>”</w:t>
      </w:r>
      <w:r w:rsidRPr="00CF74B8">
        <w:rPr>
          <w:bCs/>
        </w:rPr>
        <w:t xml:space="preserve"> </w:t>
      </w:r>
    </w:p>
    <w:p w:rsidR="00217E58" w:rsidRPr="007066F7" w:rsidRDefault="00217E58" w:rsidP="00832753">
      <w:pPr>
        <w:jc w:val="both"/>
      </w:pPr>
      <w:r w:rsidRPr="007066F7">
        <w:rPr>
          <w:b/>
          <w:bCs/>
        </w:rPr>
        <w:t>Parola del Signore.</w:t>
      </w:r>
    </w:p>
    <w:p w:rsidR="00217E58" w:rsidRPr="007066F7" w:rsidRDefault="00217E58" w:rsidP="00832753">
      <w:pPr>
        <w:rPr>
          <w:i/>
        </w:rPr>
      </w:pPr>
    </w:p>
    <w:p w:rsidR="00217E58" w:rsidRPr="007066F7" w:rsidRDefault="00217E58" w:rsidP="00832753">
      <w:pPr>
        <w:rPr>
          <w:i/>
        </w:rPr>
      </w:pPr>
      <w:r w:rsidRPr="007066F7">
        <w:rPr>
          <w:i/>
        </w:rPr>
        <w:t>Preghiera (a cori alterni)</w:t>
      </w:r>
    </w:p>
    <w:p w:rsidR="00217E58" w:rsidRPr="007066F7" w:rsidRDefault="00217E58" w:rsidP="00832753">
      <w:pPr>
        <w:rPr>
          <w:i/>
        </w:rPr>
      </w:pPr>
    </w:p>
    <w:p w:rsidR="00217E58" w:rsidRPr="007066F7" w:rsidRDefault="00217E58" w:rsidP="00044D9A">
      <w:pPr>
        <w:spacing w:after="120"/>
        <w:jc w:val="both"/>
      </w:pPr>
      <w:r>
        <w:rPr>
          <w:b/>
          <w:bCs/>
        </w:rPr>
        <w:t xml:space="preserve">- </w:t>
      </w:r>
      <w:r w:rsidRPr="007066F7">
        <w:t xml:space="preserve">La tua adorabile parola, Signore Gesù Cristo, nella quale è contenuto il segreto della salvezza delle anime e della sanabilità delle nazioni: </w:t>
      </w:r>
      <w:r w:rsidRPr="00CF74B8">
        <w:t>Pregate il Padrone della messe, perché mandi operai nella sua messe</w:t>
      </w:r>
      <w:r w:rsidRPr="007066F7">
        <w:rPr>
          <w:i/>
        </w:rPr>
        <w:t>,</w:t>
      </w:r>
      <w:r w:rsidRPr="007066F7">
        <w:t xml:space="preserve"> era lì nel libro del Vangelo, registrata da due evangelisti. </w:t>
      </w:r>
    </w:p>
    <w:p w:rsidR="00217E58" w:rsidRDefault="00217E58" w:rsidP="00AE75E4">
      <w:pPr>
        <w:spacing w:after="120"/>
        <w:jc w:val="both"/>
      </w:pPr>
      <w:r>
        <w:rPr>
          <w:b/>
          <w:bCs/>
        </w:rPr>
        <w:t xml:space="preserve">- </w:t>
      </w:r>
      <w:r w:rsidRPr="007066F7">
        <w:t>Migliaia di ordini e congregazioni religiose hanno depredato santamente quel libro divino, prendendo a norma della loro istituzione chi un versetto, chi un altro; chi una sentenza, chi un’altra; chi quel comando, chi quel consiglio;</w:t>
      </w:r>
    </w:p>
    <w:p w:rsidR="00217E58" w:rsidRPr="007066F7" w:rsidRDefault="00217E58" w:rsidP="00044D9A">
      <w:pPr>
        <w:spacing w:after="120"/>
        <w:jc w:val="both"/>
      </w:pPr>
      <w:r>
        <w:t xml:space="preserve">-  </w:t>
      </w:r>
      <w:r w:rsidRPr="007066F7">
        <w:t>ma, nessuno lo notò, finché Tu, adorabile Redentore,</w:t>
      </w:r>
      <w:r>
        <w:t xml:space="preserve"> </w:t>
      </w:r>
      <w:r w:rsidRPr="007066F7">
        <w:t xml:space="preserve">lo scopristi, lo additasti e lo introducesti nelle nostre orecchie; </w:t>
      </w:r>
      <w:r>
        <w:t>lo stampasti nei nostri cuori, lo</w:t>
      </w:r>
      <w:r w:rsidRPr="007066F7">
        <w:t xml:space="preserve"> sciogliesti sulle nostre labbra </w:t>
      </w:r>
      <w:r>
        <w:t>e lo</w:t>
      </w:r>
      <w:r w:rsidRPr="007066F7">
        <w:t xml:space="preserve"> collocasti sui nostri petti insieme al tuo Cuore ferito e fiammeggiante.</w:t>
      </w:r>
    </w:p>
    <w:p w:rsidR="00217E58" w:rsidRPr="007066F7" w:rsidRDefault="00217E58" w:rsidP="00D317C1">
      <w:pPr>
        <w:jc w:val="both"/>
      </w:pPr>
      <w:r>
        <w:rPr>
          <w:b/>
          <w:bCs/>
        </w:rPr>
        <w:t xml:space="preserve">- </w:t>
      </w:r>
      <w:r w:rsidRPr="007066F7">
        <w:t>Ora, Gesù, il nostro sguardo si incontra col tuo</w:t>
      </w:r>
      <w:r>
        <w:t xml:space="preserve"> </w:t>
      </w:r>
      <w:r w:rsidRPr="007066F7">
        <w:t>e in te contempliamo la bellezza e la grazia della nostra vocazione.</w:t>
      </w:r>
    </w:p>
    <w:p w:rsidR="00217E58" w:rsidRPr="007066F7" w:rsidRDefault="00217E58" w:rsidP="00D317C1">
      <w:pPr>
        <w:jc w:val="both"/>
      </w:pPr>
      <w:r w:rsidRPr="007066F7">
        <w:t>In ginocchio, stupite per il dono ricevuto senza merito,</w:t>
      </w:r>
      <w:r>
        <w:t xml:space="preserve"> </w:t>
      </w:r>
      <w:r w:rsidRPr="007066F7">
        <w:t>ti ringraziamo, mentre il cuore esulta di gioia.</w:t>
      </w:r>
    </w:p>
    <w:p w:rsidR="00217E58" w:rsidRDefault="00217E58" w:rsidP="00AE75E4">
      <w:pPr>
        <w:rPr>
          <w:i/>
        </w:rPr>
      </w:pPr>
    </w:p>
    <w:p w:rsidR="00217E58" w:rsidRPr="00C71B6D" w:rsidRDefault="00217E58" w:rsidP="00832753">
      <w:pPr>
        <w:rPr>
          <w:i/>
        </w:rPr>
      </w:pPr>
      <w:r>
        <w:rPr>
          <w:i/>
        </w:rPr>
        <w:t>Breve pausa</w:t>
      </w:r>
    </w:p>
    <w:p w:rsidR="00217E58" w:rsidRPr="007066F7" w:rsidRDefault="00217E58" w:rsidP="00044D9A">
      <w:pPr>
        <w:spacing w:after="120"/>
        <w:jc w:val="both"/>
      </w:pPr>
      <w:r w:rsidRPr="007066F7">
        <w:rPr>
          <w:b/>
        </w:rPr>
        <w:t>Guida:</w:t>
      </w:r>
      <w:r>
        <w:rPr>
          <w:b/>
        </w:rPr>
        <w:tab/>
      </w:r>
      <w:r w:rsidRPr="0044194F">
        <w:rPr>
          <w:spacing w:val="-6"/>
        </w:rPr>
        <w:t>Guardate la vostra vocazione; non ci sono tra di voi molti sapienti dal punto di vista umano, né molti potenti, né molti nobili.  Dio ha scelto le cose deboli del mondo per confondere i forti. Dio ha scelto le cose ignobili del mondo e le cose disprezzate, anzi le cose che non sono, per ridurre al niente le cose che sono.</w:t>
      </w:r>
      <w:r w:rsidRPr="007066F7">
        <w:t xml:space="preserve"> </w:t>
      </w:r>
    </w:p>
    <w:p w:rsidR="00217E58" w:rsidRPr="007066F7" w:rsidRDefault="00217E58" w:rsidP="00832753">
      <w:pPr>
        <w:jc w:val="both"/>
      </w:pPr>
      <w:r>
        <w:rPr>
          <w:b/>
          <w:bCs/>
        </w:rPr>
        <w:t>Ass.</w:t>
      </w:r>
      <w:r w:rsidRPr="007066F7">
        <w:rPr>
          <w:b/>
          <w:bCs/>
        </w:rPr>
        <w:t>:</w:t>
      </w:r>
      <w:r>
        <w:rPr>
          <w:b/>
          <w:bCs/>
        </w:rPr>
        <w:tab/>
        <w:t xml:space="preserve"> </w:t>
      </w:r>
      <w:r w:rsidRPr="007066F7">
        <w:t>Abbiamo un tesoro in vasi di</w:t>
      </w:r>
      <w:r>
        <w:t xml:space="preserve"> creta</w:t>
      </w:r>
      <w:r w:rsidRPr="007066F7">
        <w:t>, affinché in tutto risplenda la potenza Dio! Risvegliamo allora la gioia di sapere che Dio ci è vicino e la gratitudine per il fatto che Egli si affida alla nostra debolezza.</w:t>
      </w:r>
    </w:p>
    <w:p w:rsidR="00217E58" w:rsidRPr="0044194F" w:rsidRDefault="00217E58" w:rsidP="00832753">
      <w:pPr>
        <w:jc w:val="both"/>
        <w:rPr>
          <w:sz w:val="20"/>
          <w:szCs w:val="20"/>
        </w:rPr>
      </w:pPr>
    </w:p>
    <w:p w:rsidR="00217E58" w:rsidRDefault="00217E58" w:rsidP="00832753">
      <w:pPr>
        <w:jc w:val="both"/>
        <w:rPr>
          <w:i/>
        </w:rPr>
      </w:pPr>
      <w:r w:rsidRPr="00D317C1">
        <w:rPr>
          <w:b/>
          <w:bCs/>
          <w:iCs/>
        </w:rPr>
        <w:t>Canto</w:t>
      </w:r>
    </w:p>
    <w:p w:rsidR="00217E58" w:rsidRPr="007066F7" w:rsidRDefault="00217E58" w:rsidP="00832753">
      <w:pPr>
        <w:jc w:val="both"/>
        <w:rPr>
          <w:i/>
        </w:rPr>
      </w:pPr>
    </w:p>
    <w:p w:rsidR="00217E58" w:rsidRPr="002167CF" w:rsidRDefault="00217E58" w:rsidP="00832753">
      <w:pPr>
        <w:pBdr>
          <w:top w:val="single" w:sz="4" w:space="1" w:color="auto"/>
          <w:left w:val="single" w:sz="4" w:space="4" w:color="auto"/>
          <w:bottom w:val="single" w:sz="4" w:space="1" w:color="auto"/>
          <w:right w:val="single" w:sz="4" w:space="4" w:color="auto"/>
        </w:pBdr>
        <w:jc w:val="center"/>
        <w:rPr>
          <w:b/>
          <w:bCs/>
          <w:sz w:val="8"/>
          <w:szCs w:val="8"/>
        </w:rPr>
      </w:pPr>
    </w:p>
    <w:p w:rsidR="00217E58" w:rsidRPr="00D317C1" w:rsidRDefault="00217E58" w:rsidP="00832753">
      <w:pPr>
        <w:pBdr>
          <w:top w:val="single" w:sz="4" w:space="1" w:color="auto"/>
          <w:left w:val="single" w:sz="4" w:space="4" w:color="auto"/>
          <w:bottom w:val="single" w:sz="4" w:space="1" w:color="auto"/>
          <w:right w:val="single" w:sz="4" w:space="4" w:color="auto"/>
        </w:pBdr>
        <w:jc w:val="center"/>
        <w:rPr>
          <w:b/>
          <w:bCs/>
        </w:rPr>
      </w:pPr>
      <w:r w:rsidRPr="00D317C1">
        <w:rPr>
          <w:b/>
          <w:bCs/>
        </w:rPr>
        <w:t>Un grande dono per una grande missione</w:t>
      </w:r>
    </w:p>
    <w:p w:rsidR="00217E58" w:rsidRPr="002167CF" w:rsidRDefault="00217E58" w:rsidP="00832753">
      <w:pPr>
        <w:pBdr>
          <w:top w:val="single" w:sz="4" w:space="1" w:color="auto"/>
          <w:left w:val="single" w:sz="4" w:space="4" w:color="auto"/>
          <w:bottom w:val="single" w:sz="4" w:space="1" w:color="auto"/>
          <w:right w:val="single" w:sz="4" w:space="4" w:color="auto"/>
        </w:pBdr>
        <w:jc w:val="center"/>
        <w:rPr>
          <w:sz w:val="8"/>
          <w:szCs w:val="8"/>
        </w:rPr>
      </w:pPr>
    </w:p>
    <w:p w:rsidR="00217E58" w:rsidRPr="006629E5" w:rsidRDefault="00217E58" w:rsidP="00832753">
      <w:pPr>
        <w:rPr>
          <w:b/>
          <w:bCs/>
        </w:rPr>
      </w:pPr>
    </w:p>
    <w:p w:rsidR="00217E58" w:rsidRPr="007066F7" w:rsidRDefault="00217E58" w:rsidP="00044D9A">
      <w:pPr>
        <w:spacing w:after="120"/>
        <w:jc w:val="both"/>
        <w:rPr>
          <w:bCs/>
        </w:rPr>
      </w:pPr>
      <w:r w:rsidRPr="007066F7">
        <w:rPr>
          <w:b/>
          <w:bCs/>
        </w:rPr>
        <w:t>Guida:</w:t>
      </w:r>
      <w:r>
        <w:rPr>
          <w:b/>
          <w:bCs/>
        </w:rPr>
        <w:tab/>
      </w:r>
      <w:r w:rsidRPr="007066F7">
        <w:rPr>
          <w:bCs/>
        </w:rPr>
        <w:t xml:space="preserve">Dio ci chiama ancora oggi a condividere le sue preoccupazioni per </w:t>
      </w:r>
      <w:r>
        <w:rPr>
          <w:bCs/>
        </w:rPr>
        <w:t>la salvezza di tutti</w:t>
      </w:r>
      <w:r w:rsidRPr="007066F7">
        <w:rPr>
          <w:bCs/>
        </w:rPr>
        <w:t xml:space="preserve">, in </w:t>
      </w:r>
      <w:r>
        <w:rPr>
          <w:bCs/>
        </w:rPr>
        <w:t>ogni parte</w:t>
      </w:r>
      <w:r w:rsidRPr="007066F7">
        <w:rPr>
          <w:bCs/>
        </w:rPr>
        <w:t xml:space="preserve"> della terra.</w:t>
      </w:r>
    </w:p>
    <w:p w:rsidR="00217E58" w:rsidRPr="007066F7" w:rsidRDefault="00217E58" w:rsidP="00044D9A">
      <w:pPr>
        <w:spacing w:after="120"/>
        <w:jc w:val="both"/>
        <w:rPr>
          <w:b/>
          <w:bCs/>
        </w:rPr>
      </w:pPr>
      <w:r w:rsidRPr="007066F7">
        <w:rPr>
          <w:b/>
          <w:bCs/>
        </w:rPr>
        <w:t>Lett.:</w:t>
      </w:r>
      <w:r>
        <w:rPr>
          <w:b/>
          <w:bCs/>
        </w:rPr>
        <w:tab/>
        <w:t xml:space="preserve">  </w:t>
      </w:r>
      <w:r w:rsidRPr="007066F7">
        <w:t>Alzate gli occhi e g</w:t>
      </w:r>
      <w:r>
        <w:t>uardate le campagne come già biond</w:t>
      </w:r>
      <w:r w:rsidRPr="007066F7">
        <w:t xml:space="preserve">eggiano per la mietitura… </w:t>
      </w:r>
      <w:r w:rsidRPr="007066F7">
        <w:rPr>
          <w:bCs/>
        </w:rPr>
        <w:t>Ecco io vi mando… Andate in tutto il mondo e annunciate il Vangelo.</w:t>
      </w:r>
    </w:p>
    <w:p w:rsidR="00217E58" w:rsidRPr="007066F7" w:rsidRDefault="00217E58" w:rsidP="00832753">
      <w:pPr>
        <w:jc w:val="both"/>
        <w:rPr>
          <w:bCs/>
        </w:rPr>
      </w:pPr>
      <w:r w:rsidRPr="00D317C1">
        <w:rPr>
          <w:b/>
        </w:rPr>
        <w:t>Ass.</w:t>
      </w:r>
      <w:r w:rsidRPr="00B10473">
        <w:rPr>
          <w:bCs/>
        </w:rPr>
        <w:t>:</w:t>
      </w:r>
      <w:r>
        <w:rPr>
          <w:b/>
          <w:bCs/>
        </w:rPr>
        <w:tab/>
        <w:t xml:space="preserve"> </w:t>
      </w:r>
      <w:r w:rsidRPr="007066F7">
        <w:rPr>
          <w:bCs/>
        </w:rPr>
        <w:t xml:space="preserve">Eredi del carisma del </w:t>
      </w:r>
      <w:r w:rsidRPr="007F421B">
        <w:rPr>
          <w:bCs/>
          <w:iCs/>
        </w:rPr>
        <w:t>Rogate,</w:t>
      </w:r>
      <w:r w:rsidRPr="007066F7">
        <w:rPr>
          <w:bCs/>
        </w:rPr>
        <w:t xml:space="preserve"> siamo partite da Messina e percorrendo a poco a poco l’Italia, abbiamo allargato gli orizzonti </w:t>
      </w:r>
      <w:r>
        <w:rPr>
          <w:bCs/>
        </w:rPr>
        <w:t xml:space="preserve">della missione </w:t>
      </w:r>
      <w:r w:rsidRPr="007066F7">
        <w:rPr>
          <w:bCs/>
        </w:rPr>
        <w:t>rispondendo all’</w:t>
      </w:r>
      <w:r>
        <w:rPr>
          <w:bCs/>
        </w:rPr>
        <w:t xml:space="preserve">invito di Cristo e realizzando il </w:t>
      </w:r>
      <w:r w:rsidRPr="007066F7">
        <w:rPr>
          <w:bCs/>
        </w:rPr>
        <w:t xml:space="preserve">sogno, </w:t>
      </w:r>
      <w:r>
        <w:rPr>
          <w:bCs/>
        </w:rPr>
        <w:t>l</w:t>
      </w:r>
      <w:r w:rsidRPr="007066F7">
        <w:rPr>
          <w:bCs/>
        </w:rPr>
        <w:t>’estasi amorosa del nostro amato Padre Fondatore</w:t>
      </w:r>
      <w:r>
        <w:rPr>
          <w:bCs/>
        </w:rPr>
        <w:t>:</w:t>
      </w:r>
      <w:r w:rsidRPr="007F421B">
        <w:rPr>
          <w:bCs/>
        </w:rPr>
        <w:t xml:space="preserve"> </w:t>
      </w:r>
      <w:r w:rsidRPr="007066F7">
        <w:rPr>
          <w:bCs/>
        </w:rPr>
        <w:t xml:space="preserve">la Rogazione universale. </w:t>
      </w:r>
    </w:p>
    <w:p w:rsidR="00217E58" w:rsidRDefault="00217E58" w:rsidP="00832753">
      <w:pPr>
        <w:jc w:val="both"/>
        <w:rPr>
          <w:b/>
          <w:bCs/>
        </w:rPr>
      </w:pPr>
    </w:p>
    <w:p w:rsidR="00217E58" w:rsidRDefault="00217E58" w:rsidP="00832753">
      <w:pPr>
        <w:jc w:val="both"/>
        <w:rPr>
          <w:bCs/>
        </w:rPr>
      </w:pPr>
      <w:r w:rsidRPr="006629E5">
        <w:rPr>
          <w:b/>
          <w:bCs/>
        </w:rPr>
        <w:t>Dagli scritti di Sant’Annibale Maria</w:t>
      </w:r>
      <w:r w:rsidRPr="00D626B0">
        <w:rPr>
          <w:bCs/>
        </w:rPr>
        <w:t xml:space="preserve"> </w:t>
      </w:r>
    </w:p>
    <w:p w:rsidR="00217E58" w:rsidRPr="0044194F" w:rsidRDefault="00217E58" w:rsidP="00832753">
      <w:pPr>
        <w:jc w:val="both"/>
        <w:rPr>
          <w:bCs/>
          <w:sz w:val="20"/>
          <w:szCs w:val="20"/>
        </w:rPr>
      </w:pPr>
    </w:p>
    <w:p w:rsidR="00217E58" w:rsidRPr="007066F7" w:rsidRDefault="00217E58" w:rsidP="00832753">
      <w:pPr>
        <w:jc w:val="both"/>
        <w:rPr>
          <w:bCs/>
        </w:rPr>
      </w:pPr>
      <w:r w:rsidRPr="007066F7">
        <w:rPr>
          <w:bCs/>
        </w:rPr>
        <w:t>Voi non dovete attendere alla vostra sola salvezza: il mondo è pieno di anime che vanno perdute: strappatene quante potete, quante vi sia possibile all’eterna rovina… Ma per tutte le anime che non potete salvare con l’opera vostra, abbiate un desiderio veemente, una fame e una sete continua della loro salvezza. Non siate indifferenti alla perdita di una sola anima, perché un’anima sola costa tutto il sangue di Gesù Cristo e gli è preziosa come tutte le anime assieme unite.</w:t>
      </w:r>
      <w:r w:rsidRPr="00E153A3">
        <w:rPr>
          <w:bCs/>
          <w:sz w:val="20"/>
          <w:szCs w:val="20"/>
        </w:rPr>
        <w:t xml:space="preserve"> </w:t>
      </w:r>
      <w:r w:rsidRPr="00BE745A">
        <w:rPr>
          <w:bCs/>
          <w:sz w:val="20"/>
          <w:szCs w:val="20"/>
        </w:rPr>
        <w:t>(AR p. 725)</w:t>
      </w:r>
    </w:p>
    <w:p w:rsidR="00217E58" w:rsidRPr="0044194F" w:rsidRDefault="00217E58" w:rsidP="00832753">
      <w:pPr>
        <w:jc w:val="both"/>
        <w:rPr>
          <w:bCs/>
          <w:sz w:val="20"/>
          <w:szCs w:val="20"/>
        </w:rPr>
      </w:pPr>
    </w:p>
    <w:p w:rsidR="00217E58" w:rsidRPr="007066F7" w:rsidRDefault="00217E58" w:rsidP="00832753">
      <w:pPr>
        <w:jc w:val="both"/>
        <w:rPr>
          <w:bCs/>
          <w:i/>
        </w:rPr>
      </w:pPr>
      <w:r>
        <w:rPr>
          <w:bCs/>
          <w:i/>
        </w:rPr>
        <w:t>Breve pausa</w:t>
      </w:r>
    </w:p>
    <w:p w:rsidR="00217E58" w:rsidRPr="007066F7" w:rsidRDefault="00217E58" w:rsidP="00832753">
      <w:pPr>
        <w:jc w:val="both"/>
        <w:rPr>
          <w:bCs/>
        </w:rPr>
      </w:pPr>
    </w:p>
    <w:p w:rsidR="00217E58" w:rsidRPr="007066F7" w:rsidRDefault="00217E58" w:rsidP="00832753">
      <w:pPr>
        <w:jc w:val="both"/>
        <w:rPr>
          <w:bCs/>
        </w:rPr>
      </w:pPr>
      <w:r w:rsidRPr="007066F7">
        <w:rPr>
          <w:b/>
          <w:bCs/>
        </w:rPr>
        <w:t>Guida:</w:t>
      </w:r>
      <w:r>
        <w:rPr>
          <w:bCs/>
        </w:rPr>
        <w:tab/>
      </w:r>
      <w:r w:rsidRPr="007066F7">
        <w:rPr>
          <w:bCs/>
        </w:rPr>
        <w:t>La celebrazione di un evento tanto significativo per il nostro Istituto non può limitarsi a una semplice rievocazione di un passato, sia pur luminoso, ma deve trasformarsi in incitamento a guardare l’avvenire, per rispondere con il fervore degli inizi alle nuove sfide dell’umanità.</w:t>
      </w:r>
    </w:p>
    <w:p w:rsidR="00217E58" w:rsidRPr="007066F7" w:rsidRDefault="00217E58" w:rsidP="00832753">
      <w:pPr>
        <w:jc w:val="both"/>
        <w:rPr>
          <w:bCs/>
        </w:rPr>
      </w:pPr>
    </w:p>
    <w:p w:rsidR="00217E58" w:rsidRPr="007066F7" w:rsidRDefault="00217E58" w:rsidP="00832753">
      <w:pPr>
        <w:jc w:val="both"/>
        <w:rPr>
          <w:bCs/>
          <w:i/>
        </w:rPr>
      </w:pPr>
      <w:r w:rsidRPr="007066F7">
        <w:rPr>
          <w:bCs/>
          <w:i/>
        </w:rPr>
        <w:t>Preghiera comunitaria</w:t>
      </w:r>
    </w:p>
    <w:p w:rsidR="00217E58" w:rsidRPr="0044194F" w:rsidRDefault="00217E58" w:rsidP="00832753">
      <w:pPr>
        <w:jc w:val="both"/>
        <w:rPr>
          <w:bCs/>
          <w:sz w:val="16"/>
          <w:szCs w:val="16"/>
        </w:rPr>
      </w:pPr>
    </w:p>
    <w:p w:rsidR="00217E58" w:rsidRDefault="00217E58" w:rsidP="00832753">
      <w:pPr>
        <w:jc w:val="both"/>
        <w:rPr>
          <w:bCs/>
        </w:rPr>
      </w:pPr>
      <w:r w:rsidRPr="007066F7">
        <w:rPr>
          <w:bCs/>
        </w:rPr>
        <w:t>Donaci, Signore della nostra vita,</w:t>
      </w:r>
      <w:r>
        <w:rPr>
          <w:bCs/>
        </w:rPr>
        <w:t xml:space="preserve"> </w:t>
      </w:r>
    </w:p>
    <w:p w:rsidR="00217E58" w:rsidRDefault="00217E58" w:rsidP="00832753">
      <w:pPr>
        <w:jc w:val="both"/>
        <w:rPr>
          <w:bCs/>
        </w:rPr>
      </w:pPr>
      <w:r w:rsidRPr="007066F7">
        <w:rPr>
          <w:bCs/>
        </w:rPr>
        <w:t>di riascoltare ogni giorno,</w:t>
      </w:r>
      <w:r>
        <w:rPr>
          <w:bCs/>
        </w:rPr>
        <w:t xml:space="preserve"> </w:t>
      </w:r>
      <w:r w:rsidRPr="007066F7">
        <w:rPr>
          <w:bCs/>
        </w:rPr>
        <w:t>nell’intimità della preghiera,</w:t>
      </w:r>
      <w:r>
        <w:rPr>
          <w:bCs/>
        </w:rPr>
        <w:t xml:space="preserve"> </w:t>
      </w:r>
    </w:p>
    <w:p w:rsidR="00217E58" w:rsidRDefault="00217E58" w:rsidP="00832753">
      <w:pPr>
        <w:jc w:val="both"/>
        <w:rPr>
          <w:bCs/>
        </w:rPr>
      </w:pPr>
      <w:r w:rsidRPr="007066F7">
        <w:rPr>
          <w:bCs/>
        </w:rPr>
        <w:t>la tua chiamata d’amore</w:t>
      </w:r>
      <w:r>
        <w:rPr>
          <w:bCs/>
        </w:rPr>
        <w:t xml:space="preserve"> </w:t>
      </w:r>
      <w:r w:rsidRPr="007066F7">
        <w:rPr>
          <w:bCs/>
        </w:rPr>
        <w:t>e donaci di vivere questo mistero</w:t>
      </w:r>
      <w:r>
        <w:rPr>
          <w:bCs/>
        </w:rPr>
        <w:t xml:space="preserve"> </w:t>
      </w:r>
    </w:p>
    <w:p w:rsidR="00217E58" w:rsidRPr="007066F7" w:rsidRDefault="00217E58" w:rsidP="00044D9A">
      <w:pPr>
        <w:spacing w:after="120"/>
        <w:jc w:val="both"/>
        <w:rPr>
          <w:bCs/>
        </w:rPr>
      </w:pPr>
      <w:r w:rsidRPr="007066F7">
        <w:rPr>
          <w:bCs/>
        </w:rPr>
        <w:t>come una crescente risposta di amore.</w:t>
      </w:r>
    </w:p>
    <w:p w:rsidR="00217E58" w:rsidRDefault="00217E58" w:rsidP="00832753">
      <w:pPr>
        <w:jc w:val="both"/>
        <w:rPr>
          <w:bCs/>
        </w:rPr>
      </w:pPr>
      <w:r w:rsidRPr="007066F7">
        <w:rPr>
          <w:bCs/>
        </w:rPr>
        <w:t>Fa’ che siamo testimoni umili e gioiosi</w:t>
      </w:r>
      <w:r>
        <w:rPr>
          <w:bCs/>
        </w:rPr>
        <w:t xml:space="preserve"> </w:t>
      </w:r>
    </w:p>
    <w:p w:rsidR="00217E58" w:rsidRDefault="00217E58" w:rsidP="00832753">
      <w:pPr>
        <w:jc w:val="both"/>
        <w:rPr>
          <w:bCs/>
        </w:rPr>
      </w:pPr>
      <w:r w:rsidRPr="007066F7">
        <w:rPr>
          <w:bCs/>
        </w:rPr>
        <w:t>del nostro essere Figlie del Divino Zelo,</w:t>
      </w:r>
      <w:r>
        <w:rPr>
          <w:bCs/>
        </w:rPr>
        <w:t xml:space="preserve"> </w:t>
      </w:r>
    </w:p>
    <w:p w:rsidR="00217E58" w:rsidRDefault="00217E58" w:rsidP="00832753">
      <w:pPr>
        <w:jc w:val="both"/>
        <w:rPr>
          <w:bCs/>
        </w:rPr>
      </w:pPr>
      <w:r w:rsidRPr="007066F7">
        <w:rPr>
          <w:bCs/>
        </w:rPr>
        <w:t>segni della tua tenerezza e compassione</w:t>
      </w:r>
      <w:r>
        <w:rPr>
          <w:bCs/>
        </w:rPr>
        <w:t xml:space="preserve">, </w:t>
      </w:r>
    </w:p>
    <w:p w:rsidR="00217E58" w:rsidRDefault="00217E58" w:rsidP="00044D9A">
      <w:pPr>
        <w:spacing w:after="120"/>
        <w:jc w:val="both"/>
        <w:rPr>
          <w:bCs/>
        </w:rPr>
      </w:pPr>
      <w:r>
        <w:rPr>
          <w:bCs/>
        </w:rPr>
        <w:t>come Maria, Regina e Madre della Rogazione evangelica.</w:t>
      </w:r>
    </w:p>
    <w:p w:rsidR="00217E58" w:rsidRDefault="00217E58" w:rsidP="00832753">
      <w:pPr>
        <w:jc w:val="both"/>
        <w:rPr>
          <w:bCs/>
        </w:rPr>
      </w:pPr>
      <w:r w:rsidRPr="007066F7">
        <w:rPr>
          <w:bCs/>
        </w:rPr>
        <w:t xml:space="preserve">Volgi il tuo sguardo </w:t>
      </w:r>
    </w:p>
    <w:p w:rsidR="00217E58" w:rsidRDefault="00217E58" w:rsidP="00832753">
      <w:pPr>
        <w:jc w:val="both"/>
        <w:rPr>
          <w:bCs/>
        </w:rPr>
      </w:pPr>
      <w:r w:rsidRPr="007066F7">
        <w:rPr>
          <w:bCs/>
        </w:rPr>
        <w:t>verso tutte le nostre comunità sparse nel mondo,</w:t>
      </w:r>
      <w:r>
        <w:rPr>
          <w:bCs/>
        </w:rPr>
        <w:t xml:space="preserve"> </w:t>
      </w:r>
    </w:p>
    <w:p w:rsidR="00217E58" w:rsidRDefault="00217E58" w:rsidP="00832753">
      <w:pPr>
        <w:jc w:val="both"/>
        <w:rPr>
          <w:bCs/>
        </w:rPr>
      </w:pPr>
      <w:r w:rsidRPr="007066F7">
        <w:rPr>
          <w:bCs/>
        </w:rPr>
        <w:t>sostieni i nostri passi sulla via della comunione</w:t>
      </w:r>
      <w:r>
        <w:rPr>
          <w:bCs/>
        </w:rPr>
        <w:t xml:space="preserve">, </w:t>
      </w:r>
    </w:p>
    <w:p w:rsidR="00217E58" w:rsidRDefault="00217E58" w:rsidP="00832753">
      <w:pPr>
        <w:jc w:val="both"/>
        <w:rPr>
          <w:bCs/>
        </w:rPr>
      </w:pPr>
      <w:r w:rsidRPr="007066F7">
        <w:rPr>
          <w:bCs/>
        </w:rPr>
        <w:t>ravviva lo slancio della missione,</w:t>
      </w:r>
      <w:r>
        <w:rPr>
          <w:bCs/>
        </w:rPr>
        <w:t xml:space="preserve"> </w:t>
      </w:r>
    </w:p>
    <w:p w:rsidR="00217E58" w:rsidRDefault="00217E58" w:rsidP="00832753">
      <w:pPr>
        <w:jc w:val="both"/>
        <w:rPr>
          <w:bCs/>
        </w:rPr>
      </w:pPr>
      <w:r w:rsidRPr="007066F7">
        <w:rPr>
          <w:bCs/>
        </w:rPr>
        <w:t>accresci in noi l’amore per la tua messe,</w:t>
      </w:r>
      <w:r>
        <w:rPr>
          <w:bCs/>
        </w:rPr>
        <w:t xml:space="preserve"> </w:t>
      </w:r>
    </w:p>
    <w:p w:rsidR="00217E58" w:rsidRDefault="00217E58" w:rsidP="00832753">
      <w:pPr>
        <w:jc w:val="both"/>
        <w:rPr>
          <w:bCs/>
        </w:rPr>
      </w:pPr>
      <w:r w:rsidRPr="007066F7">
        <w:rPr>
          <w:bCs/>
        </w:rPr>
        <w:t>donaci di vivere con fedeltà</w:t>
      </w:r>
      <w:r>
        <w:rPr>
          <w:bCs/>
        </w:rPr>
        <w:t xml:space="preserve"> </w:t>
      </w:r>
      <w:r w:rsidRPr="007066F7">
        <w:rPr>
          <w:bCs/>
        </w:rPr>
        <w:t xml:space="preserve">la chiamata </w:t>
      </w:r>
    </w:p>
    <w:p w:rsidR="00217E58" w:rsidRDefault="00217E58" w:rsidP="00832753">
      <w:pPr>
        <w:jc w:val="both"/>
        <w:rPr>
          <w:bCs/>
        </w:rPr>
      </w:pPr>
      <w:r w:rsidRPr="007066F7">
        <w:rPr>
          <w:bCs/>
        </w:rPr>
        <w:t>a lavorare nella tua vigna</w:t>
      </w:r>
      <w:r>
        <w:rPr>
          <w:bCs/>
        </w:rPr>
        <w:t xml:space="preserve"> </w:t>
      </w:r>
    </w:p>
    <w:p w:rsidR="00217E58" w:rsidRDefault="00217E58" w:rsidP="00832753">
      <w:pPr>
        <w:jc w:val="both"/>
        <w:rPr>
          <w:bCs/>
        </w:rPr>
      </w:pPr>
      <w:r w:rsidRPr="007066F7">
        <w:rPr>
          <w:bCs/>
        </w:rPr>
        <w:t xml:space="preserve">impetrando numerose e sante vocazioni. Amen.  </w:t>
      </w:r>
    </w:p>
    <w:p w:rsidR="00217E58" w:rsidRDefault="00217E58" w:rsidP="00832753">
      <w:pPr>
        <w:jc w:val="both"/>
        <w:rPr>
          <w:bCs/>
        </w:rPr>
      </w:pPr>
    </w:p>
    <w:p w:rsidR="00217E58" w:rsidRPr="00C166CC" w:rsidRDefault="00217E58" w:rsidP="000D52D8">
      <w:pPr>
        <w:autoSpaceDE w:val="0"/>
        <w:autoSpaceDN w:val="0"/>
        <w:adjustRightInd w:val="0"/>
        <w:rPr>
          <w:i/>
          <w:iCs/>
          <w:lang w:eastAsia="en-US"/>
        </w:rPr>
      </w:pPr>
      <w:r w:rsidRPr="00C166CC">
        <w:rPr>
          <w:i/>
          <w:iCs/>
          <w:lang w:eastAsia="en-US"/>
        </w:rPr>
        <w:t>Benedizione Eucaristica</w:t>
      </w:r>
    </w:p>
    <w:p w:rsidR="00217E58" w:rsidRPr="007066F7" w:rsidRDefault="00217E58" w:rsidP="00832753">
      <w:pPr>
        <w:jc w:val="both"/>
        <w:rPr>
          <w:bCs/>
        </w:rPr>
      </w:pPr>
      <w:r w:rsidRPr="007066F7">
        <w:rPr>
          <w:bCs/>
        </w:rPr>
        <w:t xml:space="preserve">                  </w:t>
      </w:r>
    </w:p>
    <w:p w:rsidR="00217E58" w:rsidRPr="00D317C1" w:rsidRDefault="00217E58" w:rsidP="00832753">
      <w:pPr>
        <w:jc w:val="both"/>
        <w:rPr>
          <w:b/>
          <w:iCs/>
        </w:rPr>
      </w:pPr>
      <w:r w:rsidRPr="00D317C1">
        <w:rPr>
          <w:b/>
          <w:iCs/>
        </w:rPr>
        <w:t>Canto finale</w:t>
      </w:r>
    </w:p>
    <w:p w:rsidR="00217E58" w:rsidRDefault="00217E58" w:rsidP="00832753">
      <w:pPr>
        <w:jc w:val="both"/>
        <w:rPr>
          <w:bCs/>
          <w:i/>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r>
        <w:rPr>
          <w:noProof/>
        </w:rPr>
        <w:pict>
          <v:shape id="_x0000_s1030" type="#_x0000_t75" style="position:absolute;left:0;text-align:left;margin-left:36pt;margin-top:12pt;width:218.8pt;height:4in;z-index:-251660288" wrapcoords="-74 0 -74 21544 21600 21544 21600 0 -74 0">
            <v:imagedata r:id="rId9" o:title="" cropleft="8343f" cropright="23995f"/>
            <w10:wrap type="tight"/>
          </v:shape>
        </w:pict>
      </w: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p>
    <w:p w:rsidR="00217E58" w:rsidRDefault="00217E58" w:rsidP="00B51368">
      <w:pPr>
        <w:autoSpaceDE w:val="0"/>
        <w:autoSpaceDN w:val="0"/>
        <w:adjustRightInd w:val="0"/>
        <w:jc w:val="center"/>
        <w:rPr>
          <w:b/>
          <w:lang w:eastAsia="en-US"/>
        </w:rPr>
      </w:pPr>
      <w:r>
        <w:rPr>
          <w:noProof/>
        </w:rPr>
        <w:pict>
          <v:shape id="_x0000_s1031" type="#_x0000_t75" style="position:absolute;left:0;text-align:left;margin-left:0;margin-top:-18pt;width:63.2pt;height:70.9pt;z-index:-251658240" wrapcoords="-257 0 -257 21373 21600 21373 21600 0 -257 0">
            <v:imagedata r:id="rId7" o:title=""/>
            <w10:wrap type="tight"/>
          </v:shape>
        </w:pict>
      </w:r>
    </w:p>
    <w:p w:rsidR="00217E58" w:rsidRDefault="00217E58" w:rsidP="00044D9A">
      <w:pPr>
        <w:rPr>
          <w:b/>
          <w:bCs/>
          <w:iCs/>
        </w:rPr>
      </w:pPr>
      <w:r>
        <w:rPr>
          <w:b/>
          <w:bCs/>
          <w:iCs/>
        </w:rPr>
        <w:t xml:space="preserve">                   18 marzo 2012</w:t>
      </w:r>
    </w:p>
    <w:p w:rsidR="00217E58" w:rsidRDefault="00217E58" w:rsidP="00E5007E">
      <w:pPr>
        <w:rPr>
          <w:b/>
          <w:bCs/>
          <w:iCs/>
        </w:rPr>
      </w:pPr>
      <w:r>
        <w:rPr>
          <w:b/>
          <w:bCs/>
          <w:iCs/>
        </w:rPr>
        <w:t xml:space="preserve">   </w:t>
      </w:r>
    </w:p>
    <w:p w:rsidR="00217E58" w:rsidRDefault="00217E58" w:rsidP="003625BE">
      <w:pPr>
        <w:jc w:val="center"/>
        <w:rPr>
          <w:b/>
          <w:bCs/>
          <w:iCs/>
        </w:rPr>
      </w:pPr>
    </w:p>
    <w:tbl>
      <w:tblPr>
        <w:tblW w:w="6932" w:type="dxa"/>
        <w:tblLook w:val="00A0"/>
      </w:tblPr>
      <w:tblGrid>
        <w:gridCol w:w="6932"/>
      </w:tblGrid>
      <w:tr w:rsidR="00217E58" w:rsidTr="001E5BD8">
        <w:trPr>
          <w:trHeight w:val="3"/>
        </w:trPr>
        <w:tc>
          <w:tcPr>
            <w:tcW w:w="6932" w:type="dxa"/>
          </w:tcPr>
          <w:p w:rsidR="00217E58" w:rsidRDefault="00217E58" w:rsidP="00E5007E">
            <w:pPr>
              <w:jc w:val="center"/>
              <w:rPr>
                <w:b/>
                <w:bCs/>
                <w:iCs/>
                <w:sz w:val="28"/>
                <w:szCs w:val="28"/>
              </w:rPr>
            </w:pPr>
            <w:r w:rsidRPr="00990545">
              <w:rPr>
                <w:b/>
                <w:bCs/>
                <w:iCs/>
                <w:sz w:val="28"/>
                <w:szCs w:val="28"/>
              </w:rPr>
              <w:t>I</w:t>
            </w:r>
            <w:r>
              <w:rPr>
                <w:b/>
                <w:bCs/>
                <w:iCs/>
                <w:sz w:val="28"/>
                <w:szCs w:val="28"/>
              </w:rPr>
              <w:t>mploriamo grazie</w:t>
            </w:r>
          </w:p>
          <w:p w:rsidR="00217E58" w:rsidRPr="00E5007E" w:rsidRDefault="00217E58" w:rsidP="00E5007E">
            <w:pPr>
              <w:jc w:val="center"/>
              <w:rPr>
                <w:b/>
                <w:bCs/>
                <w:iCs/>
                <w:sz w:val="28"/>
                <w:szCs w:val="28"/>
              </w:rPr>
            </w:pPr>
          </w:p>
        </w:tc>
      </w:tr>
      <w:tr w:rsidR="00217E58" w:rsidTr="001E5BD8">
        <w:trPr>
          <w:trHeight w:val="3"/>
        </w:trPr>
        <w:tc>
          <w:tcPr>
            <w:tcW w:w="6932" w:type="dxa"/>
          </w:tcPr>
          <w:p w:rsidR="00217E58" w:rsidRPr="009E225F" w:rsidRDefault="00217E58" w:rsidP="001A2F83">
            <w:pPr>
              <w:pStyle w:val="Heading1"/>
              <w:rPr>
                <w:b w:val="0"/>
                <w:i w:val="0"/>
                <w:u w:val="none"/>
              </w:rPr>
            </w:pPr>
            <w:r w:rsidRPr="009E225F">
              <w:rPr>
                <w:i w:val="0"/>
                <w:u w:val="none"/>
              </w:rPr>
              <w:t>Guida:</w:t>
            </w:r>
            <w:r>
              <w:rPr>
                <w:b w:val="0"/>
                <w:i w:val="0"/>
                <w:u w:val="none"/>
              </w:rPr>
              <w:tab/>
              <w:t>S</w:t>
            </w:r>
            <w:r w:rsidRPr="009E225F">
              <w:rPr>
                <w:b w:val="0"/>
                <w:i w:val="0"/>
                <w:u w:val="none"/>
              </w:rPr>
              <w:t xml:space="preserve">iamo qui riunite per riconoscere quanto </w:t>
            </w:r>
            <w:r>
              <w:rPr>
                <w:b w:val="0"/>
                <w:i w:val="0"/>
                <w:u w:val="none"/>
              </w:rPr>
              <w:t xml:space="preserve">la SS.ma Trinità </w:t>
            </w:r>
            <w:r w:rsidRPr="009E225F">
              <w:rPr>
                <w:b w:val="0"/>
                <w:i w:val="0"/>
                <w:u w:val="none"/>
              </w:rPr>
              <w:t xml:space="preserve">ha operato in questi 125 anni, quanti doni ha concesso alla Congregazione e ad ogni Figlia del Divino Zelo. Al tempo stesso, vogliamo </w:t>
            </w:r>
            <w:r>
              <w:rPr>
                <w:b w:val="0"/>
                <w:i w:val="0"/>
                <w:u w:val="none"/>
              </w:rPr>
              <w:t>chiedere perdono per le nostre</w:t>
            </w:r>
            <w:r w:rsidRPr="009E225F">
              <w:rPr>
                <w:b w:val="0"/>
                <w:i w:val="0"/>
                <w:u w:val="none"/>
              </w:rPr>
              <w:t xml:space="preserve"> infedeltà ed omissioni al progetto d’amore di Dio e </w:t>
            </w:r>
            <w:r>
              <w:rPr>
                <w:b w:val="0"/>
                <w:i w:val="0"/>
                <w:u w:val="none"/>
              </w:rPr>
              <w:t xml:space="preserve">implorare </w:t>
            </w:r>
            <w:r w:rsidRPr="009E225F">
              <w:rPr>
                <w:b w:val="0"/>
                <w:i w:val="0"/>
                <w:u w:val="none"/>
              </w:rPr>
              <w:t>rinnovate grazie e benedizioni perch</w:t>
            </w:r>
            <w:r>
              <w:rPr>
                <w:b w:val="0"/>
                <w:i w:val="0"/>
                <w:u w:val="none"/>
              </w:rPr>
              <w:t>é</w:t>
            </w:r>
            <w:r w:rsidRPr="009E225F">
              <w:rPr>
                <w:b w:val="0"/>
                <w:i w:val="0"/>
                <w:u w:val="none"/>
              </w:rPr>
              <w:t xml:space="preserve"> l’eredità lasciataci da San</w:t>
            </w:r>
            <w:r>
              <w:rPr>
                <w:b w:val="0"/>
                <w:i w:val="0"/>
                <w:u w:val="none"/>
              </w:rPr>
              <w:t>t’</w:t>
            </w:r>
            <w:r w:rsidRPr="009E225F">
              <w:rPr>
                <w:b w:val="0"/>
                <w:i w:val="0"/>
                <w:u w:val="none"/>
              </w:rPr>
              <w:t>Annibale</w:t>
            </w:r>
            <w:r>
              <w:rPr>
                <w:b w:val="0"/>
                <w:i w:val="0"/>
                <w:u w:val="none"/>
              </w:rPr>
              <w:t xml:space="preserve"> e dalla Venerabile Madre Nazarena</w:t>
            </w:r>
            <w:r w:rsidRPr="009E225F">
              <w:rPr>
                <w:b w:val="0"/>
                <w:i w:val="0"/>
                <w:u w:val="none"/>
              </w:rPr>
              <w:t xml:space="preserve"> continui ad espandersi nel mondo. </w:t>
            </w:r>
            <w:r>
              <w:rPr>
                <w:b w:val="0"/>
                <w:i w:val="0"/>
                <w:u w:val="none"/>
              </w:rPr>
              <w:t>Q</w:t>
            </w:r>
            <w:r w:rsidRPr="009E225F">
              <w:rPr>
                <w:b w:val="0"/>
                <w:i w:val="0"/>
                <w:u w:val="none"/>
              </w:rPr>
              <w:t xml:space="preserve">uesta celebrazione </w:t>
            </w:r>
            <w:r>
              <w:rPr>
                <w:b w:val="0"/>
                <w:i w:val="0"/>
                <w:u w:val="none"/>
              </w:rPr>
              <w:t>solleciti ognuna di noi</w:t>
            </w:r>
            <w:r w:rsidRPr="009E225F">
              <w:rPr>
                <w:b w:val="0"/>
                <w:i w:val="0"/>
                <w:u w:val="none"/>
              </w:rPr>
              <w:t xml:space="preserve"> e quanti condividono il carisma del Rogate</w:t>
            </w:r>
            <w:r>
              <w:rPr>
                <w:b w:val="0"/>
                <w:i w:val="0"/>
                <w:u w:val="none"/>
              </w:rPr>
              <w:t xml:space="preserve"> a una maggiore fedeltà</w:t>
            </w:r>
            <w:r w:rsidRPr="009E225F">
              <w:rPr>
                <w:b w:val="0"/>
                <w:i w:val="0"/>
                <w:u w:val="none"/>
              </w:rPr>
              <w:t xml:space="preserve">,  </w:t>
            </w:r>
            <w:r>
              <w:rPr>
                <w:b w:val="0"/>
                <w:i w:val="0"/>
                <w:u w:val="none"/>
              </w:rPr>
              <w:t xml:space="preserve">e </w:t>
            </w:r>
            <w:r w:rsidRPr="009E225F">
              <w:rPr>
                <w:b w:val="0"/>
                <w:i w:val="0"/>
                <w:u w:val="none"/>
              </w:rPr>
              <w:t xml:space="preserve">sia un canto </w:t>
            </w:r>
            <w:r>
              <w:rPr>
                <w:b w:val="0"/>
                <w:i w:val="0"/>
                <w:u w:val="none"/>
              </w:rPr>
              <w:t>d’amore a Cristo</w:t>
            </w:r>
            <w:r w:rsidRPr="009E225F">
              <w:rPr>
                <w:b w:val="0"/>
                <w:i w:val="0"/>
                <w:u w:val="none"/>
              </w:rPr>
              <w:t xml:space="preserve"> che compie meraviglie nonostante i nostri limiti e debolezze. </w:t>
            </w:r>
          </w:p>
          <w:p w:rsidR="00217E58" w:rsidRPr="00990545" w:rsidRDefault="00217E58" w:rsidP="00E5007E">
            <w:pPr>
              <w:rPr>
                <w:b/>
                <w:bCs/>
                <w:iCs/>
                <w:sz w:val="28"/>
                <w:szCs w:val="28"/>
              </w:rPr>
            </w:pPr>
          </w:p>
        </w:tc>
      </w:tr>
      <w:tr w:rsidR="00217E58" w:rsidTr="001E5BD8">
        <w:trPr>
          <w:trHeight w:val="3"/>
        </w:trPr>
        <w:tc>
          <w:tcPr>
            <w:tcW w:w="6932" w:type="dxa"/>
          </w:tcPr>
          <w:p w:rsidR="00217E58" w:rsidRDefault="00217E58" w:rsidP="001A2F83">
            <w:pPr>
              <w:jc w:val="both"/>
              <w:rPr>
                <w:rFonts w:eastAsia="Batang"/>
                <w:bCs/>
                <w:i/>
              </w:rPr>
            </w:pPr>
            <w:r w:rsidRPr="003625BE">
              <w:rPr>
                <w:rFonts w:eastAsia="Batang"/>
                <w:bCs/>
                <w:i/>
              </w:rPr>
              <w:t>Esposizione del Santissimo</w:t>
            </w:r>
          </w:p>
          <w:p w:rsidR="00217E58" w:rsidRDefault="00217E58" w:rsidP="001A2F83">
            <w:pPr>
              <w:jc w:val="both"/>
              <w:rPr>
                <w:rFonts w:eastAsia="Batang"/>
                <w:bCs/>
                <w:i/>
                <w:iCs/>
              </w:rPr>
            </w:pPr>
            <w:r w:rsidRPr="009E225F">
              <w:rPr>
                <w:rFonts w:eastAsia="Batang"/>
                <w:bCs/>
                <w:i/>
                <w:iCs/>
              </w:rPr>
              <w:t xml:space="preserve"> </w:t>
            </w:r>
          </w:p>
          <w:p w:rsidR="00217E58" w:rsidRPr="00E5007E" w:rsidRDefault="00217E58" w:rsidP="001A2F83">
            <w:pPr>
              <w:jc w:val="both"/>
              <w:rPr>
                <w:rFonts w:eastAsia="Batang"/>
                <w:bCs/>
                <w:i/>
              </w:rPr>
            </w:pPr>
            <w:r>
              <w:rPr>
                <w:rFonts w:eastAsia="Batang"/>
                <w:b/>
                <w:bCs/>
                <w:iCs/>
              </w:rPr>
              <w:t xml:space="preserve">Ad ogni invocazione </w:t>
            </w:r>
            <w:r w:rsidRPr="007353E7">
              <w:rPr>
                <w:rFonts w:eastAsia="Batang"/>
                <w:b/>
                <w:iCs/>
              </w:rPr>
              <w:t xml:space="preserve">diciamo: </w:t>
            </w:r>
            <w:r w:rsidRPr="007353E7">
              <w:rPr>
                <w:rFonts w:eastAsia="Batang"/>
                <w:b/>
                <w:i/>
              </w:rPr>
              <w:t>Noi Ti adoriamo</w:t>
            </w:r>
          </w:p>
          <w:p w:rsidR="00217E58" w:rsidRPr="009349CD" w:rsidRDefault="00217E58" w:rsidP="001A2F83">
            <w:pPr>
              <w:jc w:val="both"/>
              <w:rPr>
                <w:rFonts w:eastAsia="Batang"/>
                <w:bCs/>
                <w:iCs/>
              </w:rPr>
            </w:pPr>
          </w:p>
          <w:p w:rsidR="00217E58" w:rsidRDefault="00217E58" w:rsidP="001A2F83">
            <w:pPr>
              <w:numPr>
                <w:ilvl w:val="0"/>
                <w:numId w:val="2"/>
              </w:numPr>
              <w:spacing w:line="360" w:lineRule="auto"/>
              <w:jc w:val="both"/>
            </w:pPr>
            <w:r>
              <w:t>Padre dei poveri,</w:t>
            </w:r>
          </w:p>
          <w:p w:rsidR="00217E58" w:rsidRDefault="00217E58" w:rsidP="001A2F83">
            <w:pPr>
              <w:numPr>
                <w:ilvl w:val="0"/>
                <w:numId w:val="2"/>
              </w:numPr>
              <w:spacing w:line="360" w:lineRule="auto"/>
              <w:jc w:val="both"/>
            </w:pPr>
            <w:r>
              <w:t>Maestro divino,</w:t>
            </w:r>
          </w:p>
          <w:p w:rsidR="00217E58" w:rsidRDefault="00217E58" w:rsidP="001A2F83">
            <w:pPr>
              <w:numPr>
                <w:ilvl w:val="0"/>
                <w:numId w:val="2"/>
              </w:numPr>
              <w:spacing w:line="360" w:lineRule="auto"/>
              <w:jc w:val="both"/>
            </w:pPr>
            <w:r>
              <w:t>Divino Rogazionista,</w:t>
            </w:r>
          </w:p>
          <w:p w:rsidR="00217E58" w:rsidRDefault="00217E58" w:rsidP="001A2F83">
            <w:pPr>
              <w:numPr>
                <w:ilvl w:val="0"/>
                <w:numId w:val="2"/>
              </w:numPr>
              <w:spacing w:line="360" w:lineRule="auto"/>
              <w:jc w:val="both"/>
            </w:pPr>
            <w:r>
              <w:t>Divino consolatore di tutte le angosce,</w:t>
            </w:r>
          </w:p>
          <w:p w:rsidR="00217E58" w:rsidRDefault="00217E58" w:rsidP="001A2F83">
            <w:pPr>
              <w:numPr>
                <w:ilvl w:val="0"/>
                <w:numId w:val="2"/>
              </w:numPr>
              <w:spacing w:line="360" w:lineRule="auto"/>
              <w:jc w:val="both"/>
            </w:pPr>
            <w:r>
              <w:t>Divino Trionfatore,</w:t>
            </w:r>
          </w:p>
          <w:p w:rsidR="00217E58" w:rsidRDefault="00217E58" w:rsidP="001A2F83">
            <w:pPr>
              <w:numPr>
                <w:ilvl w:val="0"/>
                <w:numId w:val="2"/>
              </w:numPr>
              <w:spacing w:line="360" w:lineRule="auto"/>
              <w:jc w:val="both"/>
            </w:pPr>
            <w:r>
              <w:t xml:space="preserve">Sacerdote dei sacerdoti. </w:t>
            </w:r>
          </w:p>
          <w:p w:rsidR="00217E58" w:rsidRDefault="00217E58" w:rsidP="001A2F83">
            <w:pPr>
              <w:pStyle w:val="Heading1"/>
              <w:rPr>
                <w:b w:val="0"/>
                <w:i w:val="0"/>
                <w:u w:val="none"/>
              </w:rPr>
            </w:pPr>
            <w:r>
              <w:rPr>
                <w:b w:val="0"/>
                <w:i w:val="0"/>
                <w:u w:val="none"/>
              </w:rPr>
              <w:t xml:space="preserve"> -    </w:t>
            </w:r>
            <w:r w:rsidRPr="001A2F83">
              <w:rPr>
                <w:b w:val="0"/>
                <w:i w:val="0"/>
                <w:u w:val="none"/>
              </w:rPr>
              <w:t>Gran Padrone della mistica messe</w:t>
            </w:r>
          </w:p>
          <w:p w:rsidR="00217E58" w:rsidRPr="001A2F83" w:rsidRDefault="00217E58" w:rsidP="001A2F83"/>
        </w:tc>
      </w:tr>
      <w:tr w:rsidR="00217E58" w:rsidTr="001E5BD8">
        <w:trPr>
          <w:trHeight w:val="3"/>
        </w:trPr>
        <w:tc>
          <w:tcPr>
            <w:tcW w:w="6932" w:type="dxa"/>
          </w:tcPr>
          <w:p w:rsidR="00217E58" w:rsidRPr="001A2F83" w:rsidRDefault="00217E58" w:rsidP="001A2F83">
            <w:pPr>
              <w:rPr>
                <w:b/>
                <w:bCs/>
              </w:rPr>
            </w:pPr>
          </w:p>
        </w:tc>
      </w:tr>
      <w:tr w:rsidR="00217E58" w:rsidRPr="00FB2CEF" w:rsidTr="001E5BD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4"/>
        </w:trPr>
        <w:tc>
          <w:tcPr>
            <w:tcW w:w="6932" w:type="dxa"/>
          </w:tcPr>
          <w:p w:rsidR="00217E58" w:rsidRPr="009E19F0" w:rsidRDefault="00217E58" w:rsidP="001A2F83">
            <w:pPr>
              <w:jc w:val="center"/>
              <w:rPr>
                <w:b/>
                <w:sz w:val="8"/>
                <w:szCs w:val="8"/>
              </w:rPr>
            </w:pPr>
          </w:p>
          <w:p w:rsidR="00217E58" w:rsidRPr="009E19F0" w:rsidRDefault="00217E58" w:rsidP="001A2F83">
            <w:pPr>
              <w:jc w:val="center"/>
              <w:rPr>
                <w:b/>
                <w:sz w:val="8"/>
                <w:szCs w:val="8"/>
              </w:rPr>
            </w:pPr>
            <w:r w:rsidRPr="001A2F83">
              <w:rPr>
                <w:b/>
              </w:rPr>
              <w:t>Amati, chiamati e inviati</w:t>
            </w:r>
          </w:p>
        </w:tc>
      </w:tr>
    </w:tbl>
    <w:p w:rsidR="00217E58" w:rsidRDefault="00217E58" w:rsidP="003625BE">
      <w:pPr>
        <w:jc w:val="both"/>
        <w:rPr>
          <w:b/>
        </w:rPr>
      </w:pPr>
    </w:p>
    <w:p w:rsidR="00217E58" w:rsidRDefault="00217E58" w:rsidP="003625BE">
      <w:pPr>
        <w:jc w:val="both"/>
        <w:rPr>
          <w:b/>
        </w:rPr>
      </w:pPr>
    </w:p>
    <w:p w:rsidR="00217E58" w:rsidRPr="0096335F" w:rsidRDefault="00217E58" w:rsidP="003625BE">
      <w:pPr>
        <w:jc w:val="both"/>
      </w:pPr>
      <w:r w:rsidRPr="0096335F">
        <w:rPr>
          <w:b/>
        </w:rPr>
        <w:t>Vangelo di Giovanni</w:t>
      </w:r>
      <w:r>
        <w:rPr>
          <w:color w:val="333333"/>
        </w:rPr>
        <w:t xml:space="preserve"> </w:t>
      </w:r>
      <w:r w:rsidRPr="00A27E2A">
        <w:rPr>
          <w:sz w:val="20"/>
          <w:szCs w:val="20"/>
        </w:rPr>
        <w:t>(Gv 15, 9-12)</w:t>
      </w:r>
    </w:p>
    <w:p w:rsidR="00217E58" w:rsidRDefault="00217E58" w:rsidP="003625BE">
      <w:pPr>
        <w:jc w:val="both"/>
        <w:rPr>
          <w:color w:val="333333"/>
        </w:rPr>
      </w:pPr>
    </w:p>
    <w:p w:rsidR="00217E58" w:rsidRDefault="00217E58" w:rsidP="003625BE">
      <w:pPr>
        <w:jc w:val="both"/>
      </w:pPr>
      <w:r w:rsidRPr="0096335F">
        <w:rPr>
          <w:rStyle w:val="googqs-tidbitgoogqs-tidbit-0googqs-tidbit-hilite"/>
        </w:rPr>
        <w:t>Non voi avete scelto me, ma io ho scelto voi e vi ho costituiti perché andiate e portiate frutto e il vostro frutto rimanga; perché tutto quello che chiederete al</w:t>
      </w:r>
      <w:r w:rsidRPr="0096335F">
        <w:t xml:space="preserve"> Padre nel mio nome, ve lo conceda. Questo vi comando: amatevi gli uni gli altri.</w:t>
      </w:r>
      <w:r>
        <w:t xml:space="preserve"> </w:t>
      </w:r>
    </w:p>
    <w:p w:rsidR="00217E58" w:rsidRPr="0096335F" w:rsidRDefault="00217E58" w:rsidP="003625BE">
      <w:pPr>
        <w:jc w:val="both"/>
      </w:pPr>
      <w:r w:rsidRPr="0096335F">
        <w:rPr>
          <w:b/>
        </w:rPr>
        <w:t>Parola del Signore</w:t>
      </w:r>
    </w:p>
    <w:p w:rsidR="00217E58" w:rsidRPr="0096335F" w:rsidRDefault="00217E58" w:rsidP="003625BE">
      <w:pPr>
        <w:jc w:val="both"/>
        <w:rPr>
          <w:i/>
          <w:color w:val="BD8C17"/>
        </w:rPr>
      </w:pPr>
    </w:p>
    <w:p w:rsidR="00217E58" w:rsidRPr="003625BE" w:rsidRDefault="00217E58" w:rsidP="003625BE">
      <w:pPr>
        <w:jc w:val="both"/>
        <w:rPr>
          <w:rFonts w:eastAsia="Batang"/>
          <w:i/>
        </w:rPr>
      </w:pPr>
      <w:r w:rsidRPr="003625BE">
        <w:rPr>
          <w:rFonts w:eastAsia="Batang"/>
          <w:i/>
        </w:rPr>
        <w:t>Preghiera (a cori alterni)</w:t>
      </w:r>
    </w:p>
    <w:p w:rsidR="00217E58" w:rsidRDefault="00217E58" w:rsidP="003625BE">
      <w:pPr>
        <w:jc w:val="both"/>
        <w:rPr>
          <w:rFonts w:eastAsia="Batang"/>
          <w:b/>
          <w:bCs/>
          <w:iCs/>
        </w:rPr>
      </w:pPr>
    </w:p>
    <w:p w:rsidR="00217E58" w:rsidRDefault="00217E58" w:rsidP="003625BE">
      <w:pPr>
        <w:jc w:val="both"/>
        <w:rPr>
          <w:rFonts w:eastAsia="Batang"/>
          <w:bCs/>
          <w:iCs/>
        </w:rPr>
      </w:pPr>
      <w:r w:rsidRPr="00CE0EDE">
        <w:rPr>
          <w:rFonts w:eastAsia="Batang"/>
          <w:bCs/>
          <w:iCs/>
        </w:rPr>
        <w:t>Ges</w:t>
      </w:r>
      <w:r>
        <w:rPr>
          <w:rFonts w:eastAsia="Batang"/>
          <w:bCs/>
          <w:iCs/>
        </w:rPr>
        <w:t>ù</w:t>
      </w:r>
      <w:r w:rsidRPr="00CE0EDE">
        <w:rPr>
          <w:rFonts w:eastAsia="Batang"/>
          <w:bCs/>
          <w:iCs/>
        </w:rPr>
        <w:t>, sacerdote eterno, facci sentire oggi la tu</w:t>
      </w:r>
      <w:r>
        <w:rPr>
          <w:rFonts w:eastAsia="Batang"/>
          <w:bCs/>
          <w:iCs/>
        </w:rPr>
        <w:t xml:space="preserve">a Parola, </w:t>
      </w:r>
    </w:p>
    <w:p w:rsidR="00217E58" w:rsidRDefault="00217E58" w:rsidP="00044D9A">
      <w:pPr>
        <w:spacing w:after="120"/>
        <w:jc w:val="both"/>
        <w:rPr>
          <w:rFonts w:eastAsia="Batang"/>
          <w:bCs/>
          <w:iCs/>
        </w:rPr>
      </w:pPr>
      <w:r>
        <w:rPr>
          <w:rFonts w:eastAsia="Batang"/>
          <w:bCs/>
          <w:iCs/>
        </w:rPr>
        <w:t>affinché</w:t>
      </w:r>
      <w:r w:rsidRPr="00CE0EDE">
        <w:rPr>
          <w:rFonts w:eastAsia="Batang"/>
          <w:bCs/>
          <w:iCs/>
        </w:rPr>
        <w:t xml:space="preserve"> non si indurisca il nostro cuore. </w:t>
      </w:r>
    </w:p>
    <w:p w:rsidR="00217E58" w:rsidRDefault="00217E58" w:rsidP="003625BE">
      <w:pPr>
        <w:jc w:val="both"/>
        <w:rPr>
          <w:rFonts w:eastAsia="Batang"/>
          <w:bCs/>
          <w:iCs/>
        </w:rPr>
      </w:pPr>
      <w:r w:rsidRPr="00CE0EDE">
        <w:rPr>
          <w:rFonts w:eastAsia="Batang"/>
          <w:bCs/>
          <w:iCs/>
        </w:rPr>
        <w:t>Facci sen</w:t>
      </w:r>
      <w:r>
        <w:rPr>
          <w:rFonts w:eastAsia="Batang"/>
          <w:bCs/>
          <w:iCs/>
        </w:rPr>
        <w:t xml:space="preserve">tire </w:t>
      </w:r>
      <w:r w:rsidRPr="00CE0EDE">
        <w:rPr>
          <w:rFonts w:eastAsia="Batang"/>
          <w:bCs/>
          <w:iCs/>
        </w:rPr>
        <w:t>l’urgenza</w:t>
      </w:r>
      <w:r>
        <w:rPr>
          <w:rFonts w:eastAsia="Batang"/>
          <w:bCs/>
          <w:iCs/>
        </w:rPr>
        <w:t xml:space="preserve"> </w:t>
      </w:r>
      <w:r w:rsidRPr="00CE0EDE">
        <w:rPr>
          <w:rFonts w:eastAsia="Batang"/>
          <w:bCs/>
          <w:iCs/>
        </w:rPr>
        <w:t>di rispondere alle tue chiamate</w:t>
      </w:r>
    </w:p>
    <w:p w:rsidR="00217E58" w:rsidRDefault="00217E58" w:rsidP="003625BE">
      <w:pPr>
        <w:jc w:val="both"/>
        <w:rPr>
          <w:rFonts w:eastAsia="Batang"/>
          <w:bCs/>
          <w:iCs/>
        </w:rPr>
      </w:pPr>
      <w:r w:rsidRPr="00CE0EDE">
        <w:rPr>
          <w:rFonts w:eastAsia="Batang"/>
          <w:bCs/>
          <w:iCs/>
        </w:rPr>
        <w:t>che ci chiedono di essere totalmente disponibili</w:t>
      </w:r>
    </w:p>
    <w:p w:rsidR="00217E58" w:rsidRDefault="00217E58" w:rsidP="00044D9A">
      <w:pPr>
        <w:spacing w:after="120"/>
        <w:jc w:val="both"/>
        <w:rPr>
          <w:rFonts w:eastAsia="Batang"/>
          <w:bCs/>
          <w:iCs/>
        </w:rPr>
      </w:pPr>
      <w:r w:rsidRPr="00CE0EDE">
        <w:rPr>
          <w:rFonts w:eastAsia="Batang"/>
          <w:bCs/>
          <w:iCs/>
        </w:rPr>
        <w:t xml:space="preserve"> alle necessit</w:t>
      </w:r>
      <w:r>
        <w:rPr>
          <w:rFonts w:eastAsia="Batang"/>
          <w:bCs/>
          <w:iCs/>
        </w:rPr>
        <w:t>à</w:t>
      </w:r>
      <w:r w:rsidRPr="00CE0EDE">
        <w:rPr>
          <w:rFonts w:eastAsia="Batang"/>
          <w:bCs/>
          <w:iCs/>
        </w:rPr>
        <w:t xml:space="preserve"> della messe. </w:t>
      </w:r>
    </w:p>
    <w:p w:rsidR="00217E58" w:rsidRDefault="00217E58" w:rsidP="003625BE">
      <w:pPr>
        <w:jc w:val="both"/>
        <w:rPr>
          <w:rFonts w:eastAsia="Batang"/>
          <w:bCs/>
          <w:iCs/>
        </w:rPr>
      </w:pPr>
      <w:r w:rsidRPr="00CE0EDE">
        <w:rPr>
          <w:rFonts w:eastAsia="Batang"/>
          <w:bCs/>
          <w:iCs/>
        </w:rPr>
        <w:t>Non ti abbiamo incontrato e conosciuto per nostro merito:</w:t>
      </w:r>
    </w:p>
    <w:p w:rsidR="00217E58" w:rsidRDefault="00217E58" w:rsidP="00044D9A">
      <w:pPr>
        <w:spacing w:after="120"/>
        <w:jc w:val="both"/>
        <w:rPr>
          <w:rFonts w:eastAsia="Batang"/>
          <w:bCs/>
          <w:iCs/>
        </w:rPr>
      </w:pPr>
      <w:r>
        <w:rPr>
          <w:rFonts w:eastAsia="Batang"/>
          <w:bCs/>
          <w:iCs/>
        </w:rPr>
        <w:t>è</w:t>
      </w:r>
      <w:r w:rsidRPr="00CE0EDE">
        <w:rPr>
          <w:rFonts w:eastAsia="Batang"/>
          <w:bCs/>
          <w:iCs/>
        </w:rPr>
        <w:t xml:space="preserve"> dono della tua grazia che sempre </w:t>
      </w:r>
      <w:r>
        <w:rPr>
          <w:rFonts w:eastAsia="Batang"/>
          <w:bCs/>
          <w:iCs/>
        </w:rPr>
        <w:t xml:space="preserve">ci rinnova e ci sorprende. </w:t>
      </w:r>
    </w:p>
    <w:p w:rsidR="00217E58" w:rsidRDefault="00217E58" w:rsidP="003625BE">
      <w:pPr>
        <w:jc w:val="both"/>
        <w:rPr>
          <w:rFonts w:eastAsia="Batang"/>
          <w:bCs/>
          <w:iCs/>
        </w:rPr>
      </w:pPr>
      <w:r>
        <w:rPr>
          <w:rFonts w:eastAsia="Batang"/>
          <w:bCs/>
          <w:iCs/>
        </w:rPr>
        <w:t xml:space="preserve"> </w:t>
      </w:r>
      <w:r w:rsidRPr="00CE0EDE">
        <w:rPr>
          <w:rFonts w:eastAsia="Batang"/>
          <w:bCs/>
          <w:iCs/>
        </w:rPr>
        <w:t>Che tutti gli uomini possano vedere nel nostro volto</w:t>
      </w:r>
    </w:p>
    <w:p w:rsidR="00217E58" w:rsidRDefault="00217E58" w:rsidP="003625BE">
      <w:pPr>
        <w:jc w:val="both"/>
        <w:rPr>
          <w:rFonts w:eastAsia="Batang"/>
          <w:bCs/>
          <w:iCs/>
        </w:rPr>
      </w:pPr>
      <w:r w:rsidRPr="00CE0EDE">
        <w:rPr>
          <w:rFonts w:eastAsia="Batang"/>
          <w:bCs/>
          <w:iCs/>
        </w:rPr>
        <w:t xml:space="preserve"> la gioia di appartenerti, l’anel</w:t>
      </w:r>
      <w:r>
        <w:rPr>
          <w:rFonts w:eastAsia="Batang"/>
          <w:bCs/>
          <w:iCs/>
        </w:rPr>
        <w:t>it</w:t>
      </w:r>
      <w:r w:rsidRPr="00CE0EDE">
        <w:rPr>
          <w:rFonts w:eastAsia="Batang"/>
          <w:bCs/>
          <w:iCs/>
        </w:rPr>
        <w:t>o di annu</w:t>
      </w:r>
      <w:r>
        <w:rPr>
          <w:rFonts w:eastAsia="Batang"/>
          <w:bCs/>
          <w:iCs/>
        </w:rPr>
        <w:t>nciarti e</w:t>
      </w:r>
    </w:p>
    <w:p w:rsidR="00217E58" w:rsidRDefault="00217E58" w:rsidP="003625BE">
      <w:pPr>
        <w:jc w:val="both"/>
        <w:rPr>
          <w:rFonts w:eastAsia="Batang"/>
          <w:bCs/>
          <w:iCs/>
        </w:rPr>
      </w:pPr>
      <w:r>
        <w:rPr>
          <w:rFonts w:eastAsia="Batang"/>
          <w:bCs/>
          <w:iCs/>
        </w:rPr>
        <w:t xml:space="preserve"> il desiderio di vivere</w:t>
      </w:r>
      <w:r w:rsidRPr="00CE0EDE">
        <w:rPr>
          <w:rFonts w:eastAsia="Batang"/>
          <w:bCs/>
          <w:iCs/>
        </w:rPr>
        <w:t xml:space="preserve"> sempre</w:t>
      </w:r>
      <w:r w:rsidRPr="00A27E2A">
        <w:rPr>
          <w:rFonts w:eastAsia="Batang"/>
          <w:bCs/>
          <w:iCs/>
        </w:rPr>
        <w:t xml:space="preserve"> </w:t>
      </w:r>
      <w:r>
        <w:rPr>
          <w:rFonts w:eastAsia="Batang"/>
          <w:bCs/>
          <w:iCs/>
        </w:rPr>
        <w:t>con Te e per Te. Amen</w:t>
      </w:r>
    </w:p>
    <w:p w:rsidR="00217E58" w:rsidRDefault="00217E58" w:rsidP="003625BE">
      <w:pPr>
        <w:jc w:val="both"/>
        <w:rPr>
          <w:rFonts w:eastAsia="Batang"/>
          <w:b/>
          <w:bCs/>
          <w:iCs/>
        </w:rPr>
      </w:pPr>
      <w:r w:rsidRPr="00CE0EDE">
        <w:rPr>
          <w:rFonts w:eastAsia="Batang"/>
          <w:bCs/>
          <w:iCs/>
        </w:rPr>
        <w:t xml:space="preserve"> </w:t>
      </w:r>
    </w:p>
    <w:p w:rsidR="00217E58" w:rsidRPr="002042AA" w:rsidRDefault="00217E58" w:rsidP="003625BE">
      <w:pPr>
        <w:jc w:val="both"/>
        <w:rPr>
          <w:rFonts w:eastAsia="Batang"/>
          <w:b/>
          <w:bCs/>
          <w:iCs/>
        </w:rPr>
      </w:pPr>
      <w:r>
        <w:rPr>
          <w:rFonts w:eastAsia="Batang"/>
          <w:b/>
          <w:bCs/>
          <w:iCs/>
        </w:rPr>
        <w:t>Canto</w:t>
      </w:r>
    </w:p>
    <w:p w:rsidR="00217E58" w:rsidRDefault="00217E58" w:rsidP="008F769F">
      <w:pPr>
        <w:pStyle w:val="NormalWeb"/>
        <w:spacing w:before="0" w:beforeAutospacing="0" w:after="0" w:afterAutospacing="0"/>
        <w:rPr>
          <w:sz w:val="20"/>
          <w:szCs w:val="20"/>
          <w:lang w:val="it-IT"/>
        </w:rPr>
      </w:pPr>
      <w:r>
        <w:rPr>
          <w:b/>
          <w:lang w:val="it-IT"/>
        </w:rPr>
        <w:br w:type="page"/>
      </w:r>
      <w:r w:rsidRPr="00FB2CEF">
        <w:rPr>
          <w:b/>
          <w:lang w:val="it-IT"/>
        </w:rPr>
        <w:t>Dalla prima lettera di san Paolo ai Romani</w:t>
      </w:r>
      <w:r w:rsidRPr="00A27E2A">
        <w:rPr>
          <w:lang w:val="it-IT"/>
        </w:rPr>
        <w:t xml:space="preserve"> (</w:t>
      </w:r>
      <w:r w:rsidRPr="00A27E2A">
        <w:rPr>
          <w:sz w:val="20"/>
          <w:szCs w:val="20"/>
          <w:lang w:val="it-IT"/>
        </w:rPr>
        <w:t>8, 35-39)</w:t>
      </w:r>
    </w:p>
    <w:p w:rsidR="00217E58" w:rsidRPr="00A27E2A" w:rsidRDefault="00217E58" w:rsidP="008F769F">
      <w:pPr>
        <w:pStyle w:val="NormalWeb"/>
        <w:spacing w:before="0" w:beforeAutospacing="0" w:after="0" w:afterAutospacing="0"/>
        <w:rPr>
          <w:lang w:val="it-IT"/>
        </w:rPr>
      </w:pPr>
    </w:p>
    <w:p w:rsidR="00217E58" w:rsidRPr="007353E7" w:rsidRDefault="00217E58" w:rsidP="00044D9A">
      <w:pPr>
        <w:spacing w:after="120"/>
        <w:jc w:val="both"/>
        <w:rPr>
          <w:rStyle w:val="evidenza"/>
          <w:b/>
          <w:bCs/>
        </w:rPr>
      </w:pPr>
      <w:r>
        <w:rPr>
          <w:rStyle w:val="evidenza"/>
        </w:rPr>
        <w:t xml:space="preserve">Chi ci separerà dall'amore di Cristo? Forse la tribolazione, l'angoscia, la persecuzione, la fame, la nudità, il pericolo, la spada? </w:t>
      </w:r>
      <w:bookmarkStart w:id="1" w:name="VER_36"/>
      <w:bookmarkEnd w:id="1"/>
      <w:r>
        <w:rPr>
          <w:rStyle w:val="evidenza"/>
        </w:rPr>
        <w:t>Come sta scritto:</w:t>
      </w:r>
      <w:r>
        <w:t xml:space="preserve"> </w:t>
      </w:r>
      <w:r>
        <w:rPr>
          <w:rStyle w:val="evidenza"/>
          <w:i/>
          <w:iCs/>
        </w:rPr>
        <w:t>Per causa tua siamo messi a morte tutto il giorno,siamo considerati come pecore da macello</w:t>
      </w:r>
      <w:r>
        <w:rPr>
          <w:rStyle w:val="evidenza"/>
        </w:rPr>
        <w:t>.</w:t>
      </w:r>
      <w:r>
        <w:t xml:space="preserve"> </w:t>
      </w:r>
      <w:r>
        <w:rPr>
          <w:rStyle w:val="evidenza"/>
        </w:rPr>
        <w:t>Ma in tutte queste cose noi siamo più che vincitori grazie a colui che ci ha amati.</w:t>
      </w:r>
      <w:r>
        <w:rPr>
          <w:rStyle w:val="evidenza"/>
          <w:vertAlign w:val="superscript"/>
        </w:rPr>
        <w:t xml:space="preserve"> </w:t>
      </w:r>
      <w:r>
        <w:rPr>
          <w:rStyle w:val="evidenza"/>
        </w:rPr>
        <w:t xml:space="preserve">Io sono infatti persuaso che né morte né vita, né angeli, né principati, né presente, né avvenire, né potenze, né altezza, né profondità, né alcun'altra creatura potrà mai separarci dall'amore di Dio, che è in Cristo Gesù, nostro Signore. </w:t>
      </w:r>
      <w:r>
        <w:rPr>
          <w:rStyle w:val="evidenza"/>
          <w:b/>
          <w:bCs/>
        </w:rPr>
        <w:t>Parola di Dio</w:t>
      </w:r>
    </w:p>
    <w:p w:rsidR="00217E58" w:rsidRDefault="00217E58" w:rsidP="00044D9A">
      <w:pPr>
        <w:spacing w:after="120"/>
        <w:jc w:val="both"/>
        <w:rPr>
          <w:rStyle w:val="Emphasis"/>
          <w:bCs/>
          <w:i w:val="0"/>
        </w:rPr>
      </w:pPr>
      <w:r w:rsidRPr="003945AD">
        <w:rPr>
          <w:rStyle w:val="Emphasis"/>
          <w:b/>
          <w:bCs/>
          <w:i w:val="0"/>
        </w:rPr>
        <w:t>Guida:</w:t>
      </w:r>
      <w:r>
        <w:rPr>
          <w:rStyle w:val="Emphasis"/>
          <w:bCs/>
          <w:i w:val="0"/>
        </w:rPr>
        <w:tab/>
        <w:t xml:space="preserve">Lasciamo risuonare nei nostri cuori </w:t>
      </w:r>
      <w:r w:rsidRPr="001E1486">
        <w:rPr>
          <w:rStyle w:val="Emphasis"/>
          <w:bCs/>
          <w:i w:val="0"/>
        </w:rPr>
        <w:t>l</w:t>
      </w:r>
      <w:r>
        <w:rPr>
          <w:rStyle w:val="Emphasis"/>
          <w:bCs/>
          <w:i w:val="0"/>
        </w:rPr>
        <w:t>a parola del nostro P. Fondatore per trarre un insegnamento utile per il nostro cammino   (</w:t>
      </w:r>
      <w:r w:rsidRPr="00EF4903">
        <w:rPr>
          <w:rStyle w:val="Emphasis"/>
          <w:bCs/>
        </w:rPr>
        <w:t>Lettura personale</w:t>
      </w:r>
      <w:r>
        <w:rPr>
          <w:rStyle w:val="Emphasis"/>
          <w:bCs/>
        </w:rPr>
        <w:t xml:space="preserve"> silenziosa)</w:t>
      </w:r>
    </w:p>
    <w:p w:rsidR="00217E58" w:rsidRPr="000D52D8" w:rsidRDefault="00217E58" w:rsidP="00044D9A">
      <w:pPr>
        <w:jc w:val="both"/>
        <w:rPr>
          <w:rStyle w:val="Emphasis"/>
          <w:bCs/>
          <w:i w:val="0"/>
          <w:sz w:val="20"/>
          <w:szCs w:val="20"/>
        </w:rPr>
      </w:pPr>
      <w:r>
        <w:rPr>
          <w:b/>
        </w:rPr>
        <w:t xml:space="preserve">1. </w:t>
      </w:r>
      <w:r w:rsidRPr="00005B68">
        <w:rPr>
          <w:b/>
        </w:rPr>
        <w:t>Lett</w:t>
      </w:r>
      <w:r w:rsidRPr="000D52D8">
        <w:rPr>
          <w:b/>
        </w:rPr>
        <w:t>.:</w:t>
      </w:r>
      <w:r>
        <w:tab/>
        <w:t xml:space="preserve">Grande è il tesoro che ci è stato affidato! Ma noi dobbiamo tremare che ci sia tolto, se non corrisponderemo con l’osservanza della vita religiosa. È venuto il tempo che la parola del </w:t>
      </w:r>
      <w:r>
        <w:rPr>
          <w:i/>
          <w:iCs/>
        </w:rPr>
        <w:t>Rogate</w:t>
      </w:r>
      <w:r>
        <w:rPr>
          <w:b/>
          <w:bCs/>
        </w:rPr>
        <w:t xml:space="preserve"> </w:t>
      </w:r>
      <w:r>
        <w:t xml:space="preserve">deve essere conosciuta, che questo comando deve essere diffuso. Dio ineffabile ha dato a noi questa missione. Ma essa perirà nelle nostre mani, se noi non ci formiamo per la vita religiosa. Che dissi? Perirà? Periremo noi! Essa trionferà! Dio ci strapperà di mano il prezioso talento per darlo ad altri, </w:t>
      </w:r>
      <w:r>
        <w:rPr>
          <w:i/>
          <w:iCs/>
        </w:rPr>
        <w:t>et locabit aliis agricolis, qui reddant ei fructum temporibus suis</w:t>
      </w:r>
      <w:r>
        <w:rPr>
          <w:b/>
          <w:bCs/>
        </w:rPr>
        <w:t xml:space="preserve">  </w:t>
      </w:r>
      <w:r w:rsidRPr="000D52D8">
        <w:rPr>
          <w:b/>
          <w:bCs/>
          <w:sz w:val="20"/>
          <w:szCs w:val="20"/>
        </w:rPr>
        <w:t>(</w:t>
      </w:r>
      <w:r w:rsidRPr="000D52D8">
        <w:rPr>
          <w:i/>
          <w:iCs/>
          <w:sz w:val="20"/>
          <w:szCs w:val="20"/>
        </w:rPr>
        <w:t>Mt</w:t>
      </w:r>
      <w:r w:rsidRPr="000D52D8">
        <w:rPr>
          <w:b/>
          <w:bCs/>
          <w:sz w:val="20"/>
          <w:szCs w:val="20"/>
        </w:rPr>
        <w:t xml:space="preserve"> </w:t>
      </w:r>
      <w:r w:rsidRPr="000D52D8">
        <w:rPr>
          <w:sz w:val="20"/>
          <w:szCs w:val="20"/>
        </w:rPr>
        <w:t>21 , 41).</w:t>
      </w:r>
      <w:r>
        <w:t xml:space="preserve"> Come pensare a tanta sventura senza venir meno di dolore? Ah! non ci rendiamo indegni di tanta ineffabile misericordia. Rendercene degni vuol dire appunto divenire perfetti religiosi con l’osservanza dei santi voti e delle regole. Non basterà, no, il fare propaganda, il fare Pia Unione, se noi </w:t>
      </w:r>
      <w:r>
        <w:rPr>
          <w:i/>
          <w:iCs/>
        </w:rPr>
        <w:t>intus</w:t>
      </w:r>
      <w:r>
        <w:rPr>
          <w:b/>
          <w:bCs/>
        </w:rPr>
        <w:t xml:space="preserve"> </w:t>
      </w:r>
      <w:r>
        <w:t>non siamo tutti di Gesù, se non formiamo una comunità osservante, una comunità che con l’esercizio dei voti, delle virtù, diventi carissima ai Cuori SS. di Gesù e di Maria! A nulla ci servirà scrivere, stampare, zelare, se non saremo uomini di orazione, mortificati, di-staccati, amanti veri di Gesù e di Maria, amanti della croce, amanti del sacrificio, casti-gati nelle parole, obbedienti, osservanti, uo</w:t>
      </w:r>
      <w:r>
        <w:rPr>
          <w:szCs w:val="22"/>
        </w:rPr>
        <w:t xml:space="preserve">mini di vita interiore! Allora Dio benedirà il piccolo germe e le vocazioni verranno. Deh, rinnoviamoci, sforziamoci! Diciamo: </w:t>
      </w:r>
      <w:r>
        <w:rPr>
          <w:i/>
          <w:iCs/>
          <w:szCs w:val="22"/>
        </w:rPr>
        <w:t>Nunc coepi!</w:t>
      </w:r>
      <w:r>
        <w:rPr>
          <w:szCs w:val="22"/>
        </w:rPr>
        <w:t xml:space="preserve">. </w:t>
      </w:r>
      <w:r w:rsidRPr="000D52D8">
        <w:rPr>
          <w:sz w:val="20"/>
          <w:szCs w:val="20"/>
        </w:rPr>
        <w:t>(AR p.902)</w:t>
      </w:r>
    </w:p>
    <w:p w:rsidR="00217E58" w:rsidRDefault="00217E58" w:rsidP="003625BE">
      <w:pPr>
        <w:jc w:val="both"/>
        <w:rPr>
          <w:rStyle w:val="Emphasis"/>
          <w:b/>
          <w:bCs/>
          <w:i w:val="0"/>
        </w:rPr>
      </w:pPr>
    </w:p>
    <w:p w:rsidR="00217E58" w:rsidRPr="003625BE" w:rsidRDefault="00217E58" w:rsidP="003625BE">
      <w:pPr>
        <w:jc w:val="both"/>
        <w:rPr>
          <w:rStyle w:val="Emphasis"/>
          <w:iCs w:val="0"/>
        </w:rPr>
      </w:pPr>
      <w:r w:rsidRPr="003625BE">
        <w:rPr>
          <w:rStyle w:val="Emphasis"/>
          <w:iCs w:val="0"/>
        </w:rPr>
        <w:t>Breve pausa</w:t>
      </w:r>
    </w:p>
    <w:p w:rsidR="00217E58" w:rsidRPr="008F769F" w:rsidRDefault="00217E58" w:rsidP="003625BE">
      <w:pPr>
        <w:jc w:val="both"/>
        <w:rPr>
          <w:rStyle w:val="Emphasis"/>
          <w:b/>
          <w:bCs/>
          <w:i w:val="0"/>
          <w:sz w:val="16"/>
          <w:szCs w:val="16"/>
        </w:rPr>
      </w:pPr>
    </w:p>
    <w:p w:rsidR="00217E58" w:rsidRPr="007353E7" w:rsidRDefault="00217E58" w:rsidP="003625BE">
      <w:pPr>
        <w:jc w:val="both"/>
        <w:rPr>
          <w:rStyle w:val="Emphasis"/>
          <w:b/>
          <w:bCs/>
          <w:iCs w:val="0"/>
        </w:rPr>
      </w:pPr>
      <w:r w:rsidRPr="007353E7">
        <w:rPr>
          <w:rStyle w:val="Emphasis"/>
          <w:b/>
          <w:i w:val="0"/>
        </w:rPr>
        <w:t>Ad ogni invocazione cantiamo</w:t>
      </w:r>
      <w:r>
        <w:rPr>
          <w:rStyle w:val="Emphasis"/>
          <w:b/>
          <w:bCs/>
          <w:i w:val="0"/>
        </w:rPr>
        <w:t xml:space="preserve">: </w:t>
      </w:r>
      <w:r w:rsidRPr="007353E7">
        <w:rPr>
          <w:rStyle w:val="Emphasis"/>
          <w:b/>
          <w:bCs/>
          <w:iCs w:val="0"/>
        </w:rPr>
        <w:t>Kyrie eleison</w:t>
      </w:r>
    </w:p>
    <w:p w:rsidR="00217E58" w:rsidRPr="008F769F" w:rsidRDefault="00217E58" w:rsidP="003625BE">
      <w:pPr>
        <w:jc w:val="both"/>
        <w:rPr>
          <w:rStyle w:val="Emphasis"/>
          <w:b/>
          <w:bCs/>
          <w:i w:val="0"/>
          <w:sz w:val="16"/>
          <w:szCs w:val="16"/>
        </w:rPr>
      </w:pPr>
    </w:p>
    <w:p w:rsidR="00217E58" w:rsidRDefault="00217E58" w:rsidP="006A01D3">
      <w:pPr>
        <w:spacing w:after="120"/>
        <w:ind w:left="360" w:hanging="186"/>
        <w:jc w:val="both"/>
      </w:pPr>
      <w:r>
        <w:t xml:space="preserve">- Per le nostre chiusure, personali e di comunità, che hanno reso debole lo zelo per la salvezza della messe; </w:t>
      </w:r>
    </w:p>
    <w:p w:rsidR="00217E58" w:rsidRDefault="00217E58" w:rsidP="006A01D3">
      <w:pPr>
        <w:spacing w:after="120"/>
        <w:ind w:left="360" w:hanging="186"/>
        <w:jc w:val="both"/>
      </w:pPr>
      <w:r>
        <w:t xml:space="preserve">- Per non aver avuto il coraggio del rischio davanti alla sofferenza dei fanciulli e dei giovani; </w:t>
      </w:r>
    </w:p>
    <w:p w:rsidR="00217E58" w:rsidRDefault="00217E58" w:rsidP="006A01D3">
      <w:pPr>
        <w:spacing w:after="120"/>
        <w:ind w:left="360" w:hanging="186"/>
        <w:jc w:val="both"/>
      </w:pPr>
      <w:r>
        <w:t xml:space="preserve">- Per aver dimenticato, a volte, l’universalismo della carità che Sant’ Annibale ci ha lasciato in eredità; </w:t>
      </w:r>
    </w:p>
    <w:p w:rsidR="00217E58" w:rsidRDefault="00217E58" w:rsidP="006A01D3">
      <w:pPr>
        <w:spacing w:after="120"/>
        <w:ind w:left="360" w:hanging="186"/>
      </w:pPr>
      <w:r>
        <w:t xml:space="preserve">- Per quelle volte che non abbiamo lottato contro l’ingiustizia, causa principale della povertà;   </w:t>
      </w:r>
    </w:p>
    <w:p w:rsidR="00217E58" w:rsidRDefault="00217E58" w:rsidP="006A01D3">
      <w:pPr>
        <w:ind w:left="360" w:hanging="186"/>
        <w:jc w:val="both"/>
      </w:pPr>
      <w:r>
        <w:t xml:space="preserve">- </w:t>
      </w:r>
      <w:r w:rsidRPr="008F769F">
        <w:rPr>
          <w:spacing w:val="-6"/>
        </w:rPr>
        <w:t>Per non aver creduto abbastanza alla forza salvifica del Rogate;</w:t>
      </w:r>
      <w:r>
        <w:t xml:space="preserve"> </w:t>
      </w:r>
    </w:p>
    <w:p w:rsidR="00217E58" w:rsidRPr="008F769F" w:rsidRDefault="00217E58" w:rsidP="003625BE">
      <w:pPr>
        <w:pStyle w:val="ListParagraph"/>
        <w:rPr>
          <w:sz w:val="16"/>
          <w:szCs w:val="16"/>
        </w:rPr>
      </w:pPr>
    </w:p>
    <w:p w:rsidR="00217E58" w:rsidRDefault="00217E58" w:rsidP="000D52D8">
      <w:pPr>
        <w:ind w:firstLine="360"/>
        <w:jc w:val="both"/>
      </w:pPr>
      <w:r w:rsidRPr="00CB63D2">
        <w:rPr>
          <w:i/>
        </w:rPr>
        <w:t>altre invocazioni spontanee</w:t>
      </w:r>
      <w:r>
        <w:t>…</w:t>
      </w:r>
    </w:p>
    <w:p w:rsidR="00217E58" w:rsidRPr="008F769F" w:rsidRDefault="00217E58" w:rsidP="003625BE">
      <w:pPr>
        <w:ind w:firstLine="708"/>
        <w:jc w:val="both"/>
        <w:rPr>
          <w:sz w:val="16"/>
          <w:szCs w:val="16"/>
        </w:rPr>
      </w:pPr>
    </w:p>
    <w:p w:rsidR="00217E58" w:rsidRPr="000D52D8" w:rsidRDefault="00217E58" w:rsidP="008F769F">
      <w:pPr>
        <w:rPr>
          <w:i/>
          <w:iCs/>
          <w:lang w:eastAsia="es-ES"/>
        </w:rPr>
      </w:pPr>
      <w:r w:rsidRPr="000D52D8">
        <w:rPr>
          <w:i/>
          <w:iCs/>
          <w:lang w:eastAsia="es-ES"/>
        </w:rPr>
        <w:t>Preghiera comunitaria</w:t>
      </w:r>
    </w:p>
    <w:p w:rsidR="00217E58" w:rsidRPr="008F769F" w:rsidRDefault="00217E58" w:rsidP="008F769F">
      <w:pPr>
        <w:rPr>
          <w:b/>
          <w:bCs/>
          <w:sz w:val="16"/>
          <w:szCs w:val="16"/>
          <w:lang w:eastAsia="es-ES"/>
        </w:rPr>
      </w:pPr>
    </w:p>
    <w:p w:rsidR="00217E58" w:rsidRDefault="00217E58" w:rsidP="003625BE">
      <w:pPr>
        <w:rPr>
          <w:bCs/>
          <w:lang w:eastAsia="es-ES"/>
        </w:rPr>
      </w:pPr>
      <w:r>
        <w:rPr>
          <w:bCs/>
          <w:lang w:eastAsia="es-ES"/>
        </w:rPr>
        <w:t>Padre di bontà</w:t>
      </w:r>
      <w:r w:rsidRPr="008253CD">
        <w:rPr>
          <w:bCs/>
          <w:lang w:eastAsia="es-ES"/>
        </w:rPr>
        <w:t xml:space="preserve">, Padre di amore, </w:t>
      </w:r>
    </w:p>
    <w:p w:rsidR="00217E58" w:rsidRDefault="00217E58" w:rsidP="003625BE">
      <w:pPr>
        <w:rPr>
          <w:bCs/>
          <w:lang w:eastAsia="es-ES"/>
        </w:rPr>
      </w:pPr>
      <w:r>
        <w:rPr>
          <w:bCs/>
          <w:lang w:eastAsia="es-ES"/>
        </w:rPr>
        <w:t xml:space="preserve">Tu che conosci il nostro nome, </w:t>
      </w:r>
    </w:p>
    <w:p w:rsidR="00217E58" w:rsidRDefault="00217E58" w:rsidP="00044D9A">
      <w:pPr>
        <w:spacing w:after="120"/>
        <w:rPr>
          <w:bCs/>
          <w:lang w:eastAsia="es-ES"/>
        </w:rPr>
      </w:pPr>
      <w:r>
        <w:rPr>
          <w:bCs/>
          <w:lang w:eastAsia="es-ES"/>
        </w:rPr>
        <w:t xml:space="preserve">volgi il tuo sguardo amoroso sulle ferite della nostra storia. </w:t>
      </w:r>
    </w:p>
    <w:p w:rsidR="00217E58" w:rsidRDefault="00217E58" w:rsidP="003625BE">
      <w:pPr>
        <w:jc w:val="both"/>
      </w:pPr>
      <w:r>
        <w:t xml:space="preserve">Apri i nostri occhi perché ti scorgiamo presente nella storia della nostra Congregazione; </w:t>
      </w:r>
    </w:p>
    <w:p w:rsidR="00217E58" w:rsidRDefault="00217E58" w:rsidP="003625BE">
      <w:pPr>
        <w:jc w:val="both"/>
      </w:pPr>
      <w:r>
        <w:t xml:space="preserve">apri le nostre orecchie perché avvertiamo i tuoi passi e  </w:t>
      </w:r>
    </w:p>
    <w:p w:rsidR="00217E58" w:rsidRPr="000B0FB3" w:rsidRDefault="00217E58" w:rsidP="003625BE">
      <w:pPr>
        <w:jc w:val="both"/>
      </w:pPr>
      <w:r>
        <w:t xml:space="preserve">sappiamo scoprirti sempre e ovunque! Amen. </w:t>
      </w:r>
    </w:p>
    <w:p w:rsidR="00217E58" w:rsidRDefault="00217E58" w:rsidP="003625BE">
      <w:pPr>
        <w:rPr>
          <w:bCs/>
          <w:lang w:eastAsia="es-ES"/>
        </w:rPr>
      </w:pPr>
    </w:p>
    <w:p w:rsidR="00217E58" w:rsidRDefault="00217E58" w:rsidP="003625BE">
      <w:pPr>
        <w:jc w:val="both"/>
      </w:pPr>
      <w:r w:rsidRPr="00A27E2A">
        <w:rPr>
          <w:b/>
        </w:rPr>
        <w:t>Canto</w:t>
      </w:r>
      <w:r w:rsidRPr="00A27E2A">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367"/>
      </w:tblGrid>
      <w:tr w:rsidR="00217E58" w:rsidTr="00044D9A">
        <w:tc>
          <w:tcPr>
            <w:tcW w:w="6367" w:type="dxa"/>
          </w:tcPr>
          <w:p w:rsidR="00217E58" w:rsidRPr="008F769F" w:rsidRDefault="00217E58" w:rsidP="003625BE">
            <w:pPr>
              <w:jc w:val="center"/>
              <w:rPr>
                <w:b/>
                <w:sz w:val="8"/>
                <w:szCs w:val="8"/>
              </w:rPr>
            </w:pPr>
          </w:p>
          <w:p w:rsidR="00217E58" w:rsidRPr="003625BE" w:rsidRDefault="00217E58" w:rsidP="003625BE">
            <w:pPr>
              <w:jc w:val="center"/>
              <w:rPr>
                <w:b/>
              </w:rPr>
            </w:pPr>
            <w:r w:rsidRPr="003625BE">
              <w:rPr>
                <w:b/>
              </w:rPr>
              <w:t>Da Te la speranza per il futuro</w:t>
            </w:r>
          </w:p>
          <w:p w:rsidR="00217E58" w:rsidRPr="008F769F" w:rsidRDefault="00217E58" w:rsidP="00A31240">
            <w:pPr>
              <w:jc w:val="center"/>
              <w:rPr>
                <w:b/>
                <w:bCs/>
                <w:sz w:val="8"/>
                <w:szCs w:val="8"/>
              </w:rPr>
            </w:pPr>
          </w:p>
        </w:tc>
      </w:tr>
    </w:tbl>
    <w:p w:rsidR="00217E58" w:rsidRDefault="00217E58" w:rsidP="003625BE">
      <w:pPr>
        <w:rPr>
          <w:b/>
          <w:bCs/>
        </w:rPr>
      </w:pPr>
    </w:p>
    <w:p w:rsidR="00217E58" w:rsidRPr="002D7DE8" w:rsidRDefault="00217E58" w:rsidP="003625BE">
      <w:pPr>
        <w:jc w:val="both"/>
      </w:pPr>
      <w:r w:rsidRPr="002D7DE8">
        <w:rPr>
          <w:b/>
        </w:rPr>
        <w:t>Guida</w:t>
      </w:r>
      <w:r>
        <w:t>:</w:t>
      </w:r>
      <w:r>
        <w:tab/>
        <w:t>Noi ci chiamiamo Figlie del Divino Zelo e portiamo sul petto l’emblema del Cuore di Gesù con la scritta Rogate ergo… Sia il nostro nome come anche il motto evangelico ci obbligano a zelare, anche col sacrificio della nostra vita, gli interessi del Cuore Ss.mo di Gesù, ossia la gloria di Dio e la salvezza delle anime, nessuna esclusa. Il mondo è pieno di anime che rischiano di perdersi; ogni Figlia del Divino Zelo deve avere un desiderio veemente e una sete continua della loro salvezza. Non possiamo rimanere indifferenti nemmeno alla perdita di una sola anima.</w:t>
      </w:r>
    </w:p>
    <w:p w:rsidR="00217E58" w:rsidRDefault="00217E58" w:rsidP="003625BE">
      <w:pPr>
        <w:rPr>
          <w:i/>
        </w:rPr>
      </w:pPr>
    </w:p>
    <w:p w:rsidR="00217E58" w:rsidRPr="00163286" w:rsidRDefault="00217E58" w:rsidP="007353E7">
      <w:pPr>
        <w:rPr>
          <w:i/>
        </w:rPr>
      </w:pPr>
      <w:r>
        <w:rPr>
          <w:i/>
        </w:rPr>
        <w:t>Si porta all’altare un segno che esprima il carisma                 (es. lampada, spighe, mappamondo, bandiere)</w:t>
      </w:r>
    </w:p>
    <w:p w:rsidR="00217E58" w:rsidRDefault="00217E58" w:rsidP="003625BE">
      <w:pPr>
        <w:rPr>
          <w:b/>
        </w:rPr>
      </w:pPr>
    </w:p>
    <w:p w:rsidR="00217E58" w:rsidRPr="002D7DE8" w:rsidRDefault="00217E58" w:rsidP="003625BE">
      <w:pPr>
        <w:rPr>
          <w:b/>
        </w:rPr>
      </w:pPr>
      <w:r w:rsidRPr="002D7DE8">
        <w:rPr>
          <w:b/>
        </w:rPr>
        <w:t xml:space="preserve">Dagli scritti di sant’Annibale </w:t>
      </w:r>
      <w:r>
        <w:rPr>
          <w:b/>
        </w:rPr>
        <w:t>Maria</w:t>
      </w:r>
    </w:p>
    <w:p w:rsidR="00217E58" w:rsidRDefault="00217E58" w:rsidP="003625BE">
      <w:pPr>
        <w:jc w:val="both"/>
      </w:pPr>
    </w:p>
    <w:p w:rsidR="00217E58" w:rsidRDefault="00217E58" w:rsidP="003625BE">
      <w:pPr>
        <w:jc w:val="both"/>
        <w:rPr>
          <w:b/>
          <w:bCs/>
        </w:rPr>
      </w:pPr>
      <w:r>
        <w:t>Oh, voglia il Sommo nostro Bene, Gesù diletto, che tra le Figlie del Divino Zelo del suo Cuore, ce ne siano di tali anime generose, che effettivamente dessero il loro sangue e la vita per la propagazione della fede cattolica, per la salute eterna delle anime e anzitutto per l’amore di Gesù adorabile, che diede il suo preziosissimo Sangue e la sua preziosissima vita per noi!</w:t>
      </w:r>
    </w:p>
    <w:p w:rsidR="00217E58" w:rsidRPr="00DC7E0F" w:rsidRDefault="00217E58" w:rsidP="003625BE">
      <w:pPr>
        <w:jc w:val="both"/>
        <w:rPr>
          <w:sz w:val="20"/>
          <w:szCs w:val="20"/>
        </w:rPr>
      </w:pPr>
      <w:r>
        <w:t xml:space="preserve">Noi diamo il gran contributo spirituale della </w:t>
      </w:r>
      <w:r>
        <w:rPr>
          <w:i/>
          <w:iCs/>
        </w:rPr>
        <w:t>Rogazione</w:t>
      </w:r>
      <w:r>
        <w:t>,</w:t>
      </w:r>
      <w:r>
        <w:rPr>
          <w:b/>
          <w:bCs/>
        </w:rPr>
        <w:t xml:space="preserve"> </w:t>
      </w:r>
      <w:r>
        <w:t xml:space="preserve">che impetra operai ed operaie per tante messi mature ad essere raccolte nei mistici granai o della grazia o del regno eterno! Ma mi preme che la carità e lo zelo di guadagnare anime a Gesù divampi sempre nei vostri cuori, perché se ne foste indifferenti, oh, mio Dio! non sareste …Figlie del Divino Zelo.  </w:t>
      </w:r>
      <w:r w:rsidRPr="00DC7E0F">
        <w:rPr>
          <w:sz w:val="20"/>
          <w:szCs w:val="20"/>
        </w:rPr>
        <w:t>(A.R. p. 769)</w:t>
      </w:r>
    </w:p>
    <w:p w:rsidR="00217E58" w:rsidRDefault="00217E58" w:rsidP="003625BE">
      <w:pPr>
        <w:jc w:val="both"/>
        <w:rPr>
          <w:i/>
        </w:rPr>
      </w:pPr>
    </w:p>
    <w:p w:rsidR="00217E58" w:rsidRPr="003625BE" w:rsidRDefault="00217E58" w:rsidP="003625BE">
      <w:pPr>
        <w:jc w:val="both"/>
        <w:rPr>
          <w:b/>
          <w:bCs/>
          <w:iCs/>
        </w:rPr>
      </w:pPr>
      <w:r w:rsidRPr="003625BE">
        <w:rPr>
          <w:b/>
          <w:bCs/>
          <w:iCs/>
        </w:rPr>
        <w:t xml:space="preserve">Canto </w:t>
      </w:r>
    </w:p>
    <w:p w:rsidR="00217E58" w:rsidRDefault="00217E58" w:rsidP="003625BE">
      <w:pPr>
        <w:jc w:val="both"/>
      </w:pPr>
    </w:p>
    <w:p w:rsidR="00217E58" w:rsidRDefault="00217E58" w:rsidP="00044D9A">
      <w:pPr>
        <w:spacing w:after="120"/>
        <w:jc w:val="both"/>
        <w:rPr>
          <w:bCs/>
          <w:iCs/>
        </w:rPr>
      </w:pPr>
      <w:r w:rsidRPr="0025266B">
        <w:rPr>
          <w:b/>
          <w:bCs/>
          <w:iCs/>
        </w:rPr>
        <w:t>Guida</w:t>
      </w:r>
      <w:r>
        <w:rPr>
          <w:bCs/>
          <w:iCs/>
        </w:rPr>
        <w:t>:</w:t>
      </w:r>
      <w:r>
        <w:rPr>
          <w:bCs/>
          <w:iCs/>
        </w:rPr>
        <w:tab/>
      </w:r>
      <w:r w:rsidRPr="006B487E">
        <w:rPr>
          <w:bCs/>
          <w:iCs/>
        </w:rPr>
        <w:t xml:space="preserve">Sono passati 125 anni e oggi </w:t>
      </w:r>
      <w:r>
        <w:rPr>
          <w:bCs/>
          <w:iCs/>
        </w:rPr>
        <w:t xml:space="preserve">la nostra famiglia religiosa è presente in tante parti del mondo: Italia, </w:t>
      </w:r>
      <w:r w:rsidRPr="006B487E">
        <w:rPr>
          <w:bCs/>
          <w:iCs/>
        </w:rPr>
        <w:t>Brasile, Spagna</w:t>
      </w:r>
      <w:r>
        <w:rPr>
          <w:bCs/>
          <w:iCs/>
        </w:rPr>
        <w:t xml:space="preserve">, </w:t>
      </w:r>
      <w:r w:rsidRPr="006B487E">
        <w:rPr>
          <w:bCs/>
          <w:iCs/>
        </w:rPr>
        <w:t>Stati Uniti,</w:t>
      </w:r>
      <w:r w:rsidRPr="0025266B">
        <w:rPr>
          <w:bCs/>
          <w:iCs/>
        </w:rPr>
        <w:t xml:space="preserve"> </w:t>
      </w:r>
      <w:r w:rsidRPr="006B487E">
        <w:rPr>
          <w:bCs/>
          <w:iCs/>
        </w:rPr>
        <w:t>Australia</w:t>
      </w:r>
      <w:r>
        <w:rPr>
          <w:bCs/>
          <w:iCs/>
        </w:rPr>
        <w:t>,</w:t>
      </w:r>
      <w:r w:rsidRPr="006B487E">
        <w:rPr>
          <w:bCs/>
          <w:iCs/>
        </w:rPr>
        <w:t xml:space="preserve"> Filippine</w:t>
      </w:r>
      <w:r>
        <w:rPr>
          <w:bCs/>
          <w:iCs/>
        </w:rPr>
        <w:t>,</w:t>
      </w:r>
      <w:r w:rsidRPr="006B487E">
        <w:rPr>
          <w:bCs/>
          <w:iCs/>
        </w:rPr>
        <w:t xml:space="preserve"> </w:t>
      </w:r>
      <w:r>
        <w:rPr>
          <w:bCs/>
          <w:iCs/>
        </w:rPr>
        <w:t xml:space="preserve">Corea, </w:t>
      </w:r>
      <w:r w:rsidRPr="006B487E">
        <w:rPr>
          <w:bCs/>
          <w:iCs/>
        </w:rPr>
        <w:t xml:space="preserve">India, </w:t>
      </w:r>
      <w:r>
        <w:rPr>
          <w:bCs/>
          <w:iCs/>
        </w:rPr>
        <w:t>Rwanda</w:t>
      </w:r>
      <w:r w:rsidRPr="006B487E">
        <w:rPr>
          <w:bCs/>
          <w:iCs/>
        </w:rPr>
        <w:t>,</w:t>
      </w:r>
      <w:r>
        <w:rPr>
          <w:bCs/>
          <w:iCs/>
        </w:rPr>
        <w:t xml:space="preserve"> Albania,</w:t>
      </w:r>
      <w:r w:rsidRPr="006B487E">
        <w:rPr>
          <w:bCs/>
          <w:iCs/>
        </w:rPr>
        <w:t xml:space="preserve"> Bolivia, </w:t>
      </w:r>
      <w:r>
        <w:rPr>
          <w:bCs/>
          <w:iCs/>
        </w:rPr>
        <w:t xml:space="preserve">Messico, </w:t>
      </w:r>
      <w:r w:rsidRPr="006B487E">
        <w:rPr>
          <w:bCs/>
          <w:iCs/>
        </w:rPr>
        <w:t xml:space="preserve">Indonesia, </w:t>
      </w:r>
      <w:r>
        <w:rPr>
          <w:bCs/>
          <w:iCs/>
        </w:rPr>
        <w:t>Cameroun e Vietnam. Rendiamo grazie al Signore per la sua fedeltà in 125 anni di vita della nostra Famiglia religiosa e chiediamo nuove grazie e benedizioni perché possiamo corrispondere con generosità e creatività alla chiamata, nei luoghi dove le nostre comunità hanno portato e porteranno la forza trascinante del Rogate e della Carità.</w:t>
      </w:r>
    </w:p>
    <w:p w:rsidR="00217E58" w:rsidRDefault="00217E58" w:rsidP="00044D9A">
      <w:pPr>
        <w:spacing w:after="120"/>
        <w:jc w:val="both"/>
        <w:rPr>
          <w:bCs/>
          <w:iCs/>
        </w:rPr>
      </w:pPr>
      <w:r w:rsidRPr="00485695">
        <w:rPr>
          <w:b/>
          <w:bCs/>
          <w:iCs/>
        </w:rPr>
        <w:t>Lett.:</w:t>
      </w:r>
      <w:r>
        <w:rPr>
          <w:bCs/>
          <w:iCs/>
        </w:rPr>
        <w:tab/>
        <w:t xml:space="preserve">  Lode a te o Cristo </w:t>
      </w:r>
      <w:r w:rsidRPr="006B487E">
        <w:rPr>
          <w:bCs/>
          <w:iCs/>
        </w:rPr>
        <w:t>per tutte le Figlie del Divino Zelo attualmente operanti per la “messe”, le quali dimostrano con</w:t>
      </w:r>
      <w:r>
        <w:rPr>
          <w:bCs/>
          <w:i/>
          <w:iCs/>
        </w:rPr>
        <w:t xml:space="preserve"> </w:t>
      </w:r>
      <w:r w:rsidRPr="006B487E">
        <w:rPr>
          <w:bCs/>
          <w:iCs/>
        </w:rPr>
        <w:t>l’impegno e lo zelo, di avere scelto con consapevolezza la “passione” per gli interessi del Cuore di Gesù</w:t>
      </w:r>
      <w:r>
        <w:rPr>
          <w:bCs/>
          <w:iCs/>
        </w:rPr>
        <w:t xml:space="preserve">. </w:t>
      </w:r>
    </w:p>
    <w:p w:rsidR="00217E58" w:rsidRPr="00CB174A" w:rsidRDefault="00217E58" w:rsidP="00044D9A">
      <w:pPr>
        <w:spacing w:after="120"/>
        <w:jc w:val="both"/>
        <w:rPr>
          <w:bCs/>
          <w:i/>
          <w:iCs/>
        </w:rPr>
      </w:pPr>
      <w:r w:rsidRPr="00485695">
        <w:rPr>
          <w:b/>
          <w:bCs/>
          <w:iCs/>
        </w:rPr>
        <w:t>Rit</w:t>
      </w:r>
      <w:r>
        <w:rPr>
          <w:bCs/>
          <w:iCs/>
        </w:rPr>
        <w:t>.</w:t>
      </w:r>
      <w:r w:rsidRPr="00485695">
        <w:rPr>
          <w:b/>
          <w:bCs/>
          <w:i/>
          <w:iCs/>
        </w:rPr>
        <w:t xml:space="preserve"> </w:t>
      </w:r>
      <w:r>
        <w:rPr>
          <w:b/>
          <w:bCs/>
          <w:i/>
          <w:iCs/>
        </w:rPr>
        <w:t xml:space="preserve"> </w:t>
      </w:r>
      <w:r w:rsidRPr="000D52D8">
        <w:rPr>
          <w:b/>
          <w:i/>
          <w:iCs/>
        </w:rPr>
        <w:t>Donaci la grazia della fedeltà</w:t>
      </w:r>
      <w:r w:rsidRPr="00CB174A">
        <w:rPr>
          <w:bCs/>
          <w:i/>
          <w:iCs/>
        </w:rPr>
        <w:t xml:space="preserve"> </w:t>
      </w:r>
    </w:p>
    <w:p w:rsidR="00217E58" w:rsidRPr="006B487E" w:rsidRDefault="00217E58" w:rsidP="00044D9A">
      <w:pPr>
        <w:spacing w:after="120"/>
        <w:jc w:val="both"/>
        <w:rPr>
          <w:bCs/>
          <w:iCs/>
        </w:rPr>
      </w:pPr>
      <w:r w:rsidRPr="00485695">
        <w:rPr>
          <w:b/>
          <w:bCs/>
          <w:iCs/>
        </w:rPr>
        <w:t>Lett</w:t>
      </w:r>
      <w:r>
        <w:rPr>
          <w:b/>
          <w:bCs/>
          <w:iCs/>
        </w:rPr>
        <w:t>.</w:t>
      </w:r>
      <w:r w:rsidRPr="003A51A8">
        <w:rPr>
          <w:rFonts w:ascii="Baskerville Old Face" w:hAnsi="Baskerville Old Face"/>
          <w:b/>
          <w:bCs/>
          <w:iCs/>
        </w:rPr>
        <w:t>:</w:t>
      </w:r>
      <w:r>
        <w:rPr>
          <w:b/>
          <w:bCs/>
          <w:iCs/>
        </w:rPr>
        <w:tab/>
        <w:t xml:space="preserve">  </w:t>
      </w:r>
      <w:r w:rsidRPr="006B487E">
        <w:rPr>
          <w:bCs/>
          <w:iCs/>
        </w:rPr>
        <w:t xml:space="preserve">Lode a te Cristo, per le Figlie del Divino Zelo </w:t>
      </w:r>
      <w:r>
        <w:rPr>
          <w:bCs/>
          <w:iCs/>
        </w:rPr>
        <w:t xml:space="preserve">presenti in </w:t>
      </w:r>
      <w:r w:rsidRPr="001457AA">
        <w:rPr>
          <w:b/>
          <w:bCs/>
          <w:iCs/>
        </w:rPr>
        <w:t>Europa,</w:t>
      </w:r>
      <w:r w:rsidRPr="006B487E">
        <w:rPr>
          <w:bCs/>
          <w:iCs/>
        </w:rPr>
        <w:t xml:space="preserve"> che hanno donato la propria vita per </w:t>
      </w:r>
      <w:r>
        <w:rPr>
          <w:bCs/>
          <w:iCs/>
        </w:rPr>
        <w:t xml:space="preserve">diffondere </w:t>
      </w:r>
      <w:r w:rsidRPr="006B487E">
        <w:rPr>
          <w:bCs/>
          <w:iCs/>
        </w:rPr>
        <w:t xml:space="preserve">il tuo Vangelo. L’annuncio </w:t>
      </w:r>
      <w:r>
        <w:rPr>
          <w:bCs/>
          <w:iCs/>
        </w:rPr>
        <w:t>del Rogate insegni ai cristiani di tale c</w:t>
      </w:r>
      <w:r w:rsidRPr="006B487E">
        <w:rPr>
          <w:bCs/>
          <w:iCs/>
        </w:rPr>
        <w:t>ontinente, a parlare la lingua dell’amore e dell’accoglienza verso tutti i popoli.</w:t>
      </w:r>
      <w:r>
        <w:rPr>
          <w:bCs/>
          <w:iCs/>
        </w:rPr>
        <w:t xml:space="preserve"> </w:t>
      </w:r>
      <w:r w:rsidRPr="00485695">
        <w:rPr>
          <w:b/>
          <w:bCs/>
          <w:iCs/>
        </w:rPr>
        <w:t>Rit</w:t>
      </w:r>
      <w:r>
        <w:rPr>
          <w:bCs/>
          <w:iCs/>
        </w:rPr>
        <w:t>.</w:t>
      </w:r>
    </w:p>
    <w:p w:rsidR="00217E58" w:rsidRDefault="00217E58" w:rsidP="00044D9A">
      <w:pPr>
        <w:spacing w:after="120"/>
        <w:jc w:val="both"/>
        <w:rPr>
          <w:b/>
          <w:bCs/>
          <w:iCs/>
        </w:rPr>
      </w:pPr>
      <w:r w:rsidRPr="000D52D8">
        <w:rPr>
          <w:b/>
          <w:bCs/>
          <w:iCs/>
        </w:rPr>
        <w:t>Lett.:</w:t>
      </w:r>
      <w:r>
        <w:rPr>
          <w:b/>
          <w:bCs/>
          <w:iCs/>
        </w:rPr>
        <w:tab/>
        <w:t xml:space="preserve">  </w:t>
      </w:r>
      <w:r>
        <w:rPr>
          <w:bCs/>
          <w:iCs/>
        </w:rPr>
        <w:t xml:space="preserve">Lode a te Cristo, per le Figlie del Divino Zelo presenti nel continente </w:t>
      </w:r>
      <w:r w:rsidRPr="00E07954">
        <w:rPr>
          <w:b/>
          <w:bCs/>
          <w:iCs/>
        </w:rPr>
        <w:t xml:space="preserve"> americano</w:t>
      </w:r>
      <w:r>
        <w:rPr>
          <w:bCs/>
          <w:iCs/>
        </w:rPr>
        <w:t>, caratterizzato dalla gioia dell’incontro tra culture diverse. La nostra opera di evangelizzazione e promozione umana, porti liberazione spezzando ogni catena di schiavitù nella vita degli uomini e delle donne di queste terre.</w:t>
      </w:r>
      <w:r w:rsidRPr="006B487E">
        <w:rPr>
          <w:bCs/>
          <w:iCs/>
        </w:rPr>
        <w:t xml:space="preserve"> </w:t>
      </w:r>
      <w:r w:rsidRPr="00026A7D">
        <w:rPr>
          <w:b/>
          <w:bCs/>
          <w:iCs/>
        </w:rPr>
        <w:t>Rit</w:t>
      </w:r>
      <w:r>
        <w:rPr>
          <w:b/>
          <w:bCs/>
          <w:iCs/>
        </w:rPr>
        <w:t>.</w:t>
      </w:r>
    </w:p>
    <w:p w:rsidR="00217E58" w:rsidRDefault="00217E58" w:rsidP="003625BE">
      <w:pPr>
        <w:jc w:val="both"/>
        <w:rPr>
          <w:b/>
          <w:bCs/>
          <w:iCs/>
        </w:rPr>
      </w:pPr>
      <w:r w:rsidRPr="000D52D8">
        <w:rPr>
          <w:b/>
          <w:bCs/>
          <w:iCs/>
        </w:rPr>
        <w:t>Lett.:</w:t>
      </w:r>
      <w:r>
        <w:rPr>
          <w:b/>
          <w:bCs/>
          <w:iCs/>
        </w:rPr>
        <w:tab/>
        <w:t xml:space="preserve"> </w:t>
      </w:r>
      <w:r w:rsidRPr="006B487E">
        <w:rPr>
          <w:bCs/>
          <w:iCs/>
        </w:rPr>
        <w:t>Lode a te</w:t>
      </w:r>
      <w:r>
        <w:rPr>
          <w:bCs/>
          <w:iCs/>
        </w:rPr>
        <w:t xml:space="preserve"> Cristo, per il vento</w:t>
      </w:r>
      <w:r w:rsidRPr="006B487E">
        <w:rPr>
          <w:bCs/>
          <w:iCs/>
        </w:rPr>
        <w:t xml:space="preserve"> inarrestabile del tuo Spirito che soffia con la forza creativa nel continente </w:t>
      </w:r>
      <w:r w:rsidRPr="001457AA">
        <w:rPr>
          <w:b/>
          <w:bCs/>
          <w:iCs/>
        </w:rPr>
        <w:t>asiatico,</w:t>
      </w:r>
      <w:r w:rsidRPr="006B487E">
        <w:rPr>
          <w:bCs/>
          <w:iCs/>
        </w:rPr>
        <w:t xml:space="preserve"> dove nasce l’alba del mondo. L</w:t>
      </w:r>
      <w:r>
        <w:rPr>
          <w:bCs/>
          <w:iCs/>
        </w:rPr>
        <w:t xml:space="preserve">a forza </w:t>
      </w:r>
      <w:r w:rsidRPr="006B487E">
        <w:rPr>
          <w:bCs/>
          <w:iCs/>
        </w:rPr>
        <w:t xml:space="preserve"> </w:t>
      </w:r>
      <w:r>
        <w:rPr>
          <w:bCs/>
          <w:iCs/>
        </w:rPr>
        <w:t>del Rogate</w:t>
      </w:r>
      <w:r w:rsidRPr="006B487E">
        <w:rPr>
          <w:bCs/>
          <w:iCs/>
        </w:rPr>
        <w:t xml:space="preserve"> </w:t>
      </w:r>
      <w:r>
        <w:rPr>
          <w:bCs/>
          <w:iCs/>
        </w:rPr>
        <w:t xml:space="preserve">testimoniata dalle nostre comunità porti pace, apra i cuori alla fratellanza e indichi cammini di unità. </w:t>
      </w:r>
      <w:r w:rsidRPr="00026A7D">
        <w:rPr>
          <w:b/>
          <w:bCs/>
          <w:iCs/>
        </w:rPr>
        <w:t>Rit</w:t>
      </w:r>
      <w:r>
        <w:rPr>
          <w:b/>
          <w:bCs/>
          <w:iCs/>
        </w:rPr>
        <w:t>.</w:t>
      </w:r>
    </w:p>
    <w:p w:rsidR="00217E58" w:rsidRPr="006B487E" w:rsidRDefault="00217E58" w:rsidP="003625BE">
      <w:pPr>
        <w:jc w:val="both"/>
        <w:rPr>
          <w:bCs/>
          <w:iCs/>
        </w:rPr>
      </w:pPr>
    </w:p>
    <w:p w:rsidR="00217E58" w:rsidRPr="00755468" w:rsidRDefault="00217E58" w:rsidP="00044D9A">
      <w:pPr>
        <w:spacing w:after="120"/>
        <w:jc w:val="both"/>
        <w:rPr>
          <w:rFonts w:ascii="Book Antiqua" w:hAnsi="Book Antiqua"/>
        </w:rPr>
      </w:pPr>
      <w:r w:rsidRPr="000D52D8">
        <w:rPr>
          <w:b/>
          <w:bCs/>
          <w:iCs/>
        </w:rPr>
        <w:t>Lett.:</w:t>
      </w:r>
      <w:r>
        <w:rPr>
          <w:b/>
          <w:bCs/>
          <w:iCs/>
        </w:rPr>
        <w:tab/>
        <w:t xml:space="preserve"> </w:t>
      </w:r>
      <w:r w:rsidRPr="006B487E">
        <w:rPr>
          <w:bCs/>
          <w:iCs/>
        </w:rPr>
        <w:t xml:space="preserve">Lode a te Cristo, per i tesori di sapienza che </w:t>
      </w:r>
      <w:r>
        <w:rPr>
          <w:bCs/>
          <w:iCs/>
        </w:rPr>
        <w:t xml:space="preserve"> i </w:t>
      </w:r>
      <w:r w:rsidRPr="006B487E">
        <w:rPr>
          <w:bCs/>
          <w:iCs/>
        </w:rPr>
        <w:t>popoli dell’</w:t>
      </w:r>
      <w:r w:rsidRPr="001457AA">
        <w:rPr>
          <w:b/>
          <w:bCs/>
          <w:iCs/>
        </w:rPr>
        <w:t>Oceania</w:t>
      </w:r>
      <w:r w:rsidRPr="006B487E">
        <w:rPr>
          <w:bCs/>
          <w:iCs/>
        </w:rPr>
        <w:t xml:space="preserve"> custodiscono nelle loro isole. </w:t>
      </w:r>
      <w:r>
        <w:rPr>
          <w:bCs/>
          <w:iCs/>
        </w:rPr>
        <w:t xml:space="preserve">La nostra presenza alla luce del Rogate </w:t>
      </w:r>
      <w:r w:rsidRPr="006B487E">
        <w:rPr>
          <w:bCs/>
          <w:iCs/>
        </w:rPr>
        <w:t>faccia sì che ad ogni uomo e donna venga riconosciuta la propria dignità umana e religiosa</w:t>
      </w:r>
      <w:r>
        <w:rPr>
          <w:bCs/>
          <w:iCs/>
        </w:rPr>
        <w:t xml:space="preserve">. </w:t>
      </w:r>
      <w:r w:rsidRPr="003A51A8">
        <w:rPr>
          <w:rFonts w:ascii="Baskerville Old Face" w:hAnsi="Baskerville Old Face"/>
          <w:b/>
        </w:rPr>
        <w:t>Rit</w:t>
      </w:r>
      <w:r>
        <w:rPr>
          <w:rFonts w:ascii="Baskerville Old Face" w:hAnsi="Baskerville Old Face"/>
          <w:b/>
        </w:rPr>
        <w:t>.</w:t>
      </w:r>
    </w:p>
    <w:p w:rsidR="00217E58" w:rsidRPr="00755468" w:rsidRDefault="00217E58" w:rsidP="00044D9A">
      <w:pPr>
        <w:spacing w:after="120"/>
        <w:jc w:val="both"/>
        <w:rPr>
          <w:rFonts w:ascii="Book Antiqua" w:hAnsi="Book Antiqua"/>
        </w:rPr>
      </w:pPr>
      <w:r w:rsidRPr="00C23C25">
        <w:rPr>
          <w:b/>
          <w:bCs/>
          <w:iCs/>
        </w:rPr>
        <w:t>Lett</w:t>
      </w:r>
      <w:r>
        <w:rPr>
          <w:b/>
          <w:bCs/>
          <w:iCs/>
        </w:rPr>
        <w:t>.</w:t>
      </w:r>
      <w:r w:rsidRPr="00C23C25">
        <w:rPr>
          <w:b/>
          <w:bCs/>
          <w:iCs/>
        </w:rPr>
        <w:t>:</w:t>
      </w:r>
      <w:r>
        <w:rPr>
          <w:b/>
          <w:bCs/>
          <w:iCs/>
        </w:rPr>
        <w:tab/>
        <w:t xml:space="preserve">  </w:t>
      </w:r>
      <w:r w:rsidRPr="006B487E">
        <w:rPr>
          <w:bCs/>
          <w:iCs/>
        </w:rPr>
        <w:t>Lode a te Cristo, per i colori, i suoni e la gioia dell’</w:t>
      </w:r>
      <w:r w:rsidRPr="001457AA">
        <w:rPr>
          <w:b/>
          <w:bCs/>
          <w:iCs/>
        </w:rPr>
        <w:t>Africa</w:t>
      </w:r>
      <w:r w:rsidRPr="006B487E">
        <w:rPr>
          <w:bCs/>
          <w:iCs/>
        </w:rPr>
        <w:t xml:space="preserve">, dove la vita esplode in tutte le sue meraviglie. L’annuncio </w:t>
      </w:r>
      <w:r>
        <w:rPr>
          <w:bCs/>
          <w:iCs/>
        </w:rPr>
        <w:t>del Rogate</w:t>
      </w:r>
      <w:r w:rsidRPr="006B487E">
        <w:rPr>
          <w:bCs/>
          <w:iCs/>
        </w:rPr>
        <w:t xml:space="preserve"> asciughi le lacrime dei volti e porti una nuova aurora in questo continente.</w:t>
      </w:r>
      <w:r>
        <w:rPr>
          <w:bCs/>
          <w:iCs/>
        </w:rPr>
        <w:t xml:space="preserve"> </w:t>
      </w:r>
      <w:r w:rsidRPr="003A51A8">
        <w:rPr>
          <w:rFonts w:ascii="Baskerville Old Face" w:hAnsi="Baskerville Old Face"/>
          <w:b/>
        </w:rPr>
        <w:t>Rit</w:t>
      </w:r>
      <w:r>
        <w:rPr>
          <w:rFonts w:ascii="Baskerville Old Face" w:hAnsi="Baskerville Old Face"/>
          <w:b/>
        </w:rPr>
        <w:t>.</w:t>
      </w:r>
    </w:p>
    <w:p w:rsidR="00217E58" w:rsidRPr="00526FFB" w:rsidRDefault="00217E58" w:rsidP="00044D9A">
      <w:pPr>
        <w:spacing w:after="120"/>
        <w:jc w:val="both"/>
        <w:rPr>
          <w:bCs/>
          <w:iCs/>
        </w:rPr>
      </w:pPr>
      <w:r>
        <w:rPr>
          <w:b/>
          <w:bCs/>
          <w:iCs/>
        </w:rPr>
        <w:t>Guida</w:t>
      </w:r>
      <w:r w:rsidRPr="00485695">
        <w:rPr>
          <w:b/>
          <w:bCs/>
          <w:iCs/>
        </w:rPr>
        <w:t>:</w:t>
      </w:r>
      <w:r>
        <w:rPr>
          <w:b/>
          <w:bCs/>
          <w:i/>
          <w:iCs/>
        </w:rPr>
        <w:tab/>
      </w:r>
      <w:r w:rsidRPr="00526FFB">
        <w:rPr>
          <w:bCs/>
          <w:iCs/>
        </w:rPr>
        <w:t>Ti rendiamo lode o Dio Padre Nostro, perché ci hai benedette, in Cristo, con il dono del Rogate. Continua a custodirci  nella comunione con Te perché con la tua grazia possiamo diventare preghiera vivente per impetrare dalla tua misericordia il dono di buoni operai, per diffondere ovunque questo spirito di preghiera e per essere testimoni di carità verso i più piccoli e i deboli,</w:t>
      </w:r>
      <w:r>
        <w:rPr>
          <w:bCs/>
          <w:iCs/>
        </w:rPr>
        <w:t xml:space="preserve"> seguendo l’esempio della Madre Nazarena</w:t>
      </w:r>
      <w:r w:rsidRPr="00526FFB">
        <w:rPr>
          <w:bCs/>
          <w:iCs/>
        </w:rPr>
        <w:t xml:space="preserve"> a imitazione di Cristo, Divino Rogazionista.</w:t>
      </w:r>
    </w:p>
    <w:p w:rsidR="00217E58" w:rsidRPr="00485695" w:rsidRDefault="00217E58" w:rsidP="00044D9A">
      <w:pPr>
        <w:spacing w:after="120"/>
        <w:jc w:val="both"/>
        <w:rPr>
          <w:b/>
          <w:bCs/>
          <w:iCs/>
        </w:rPr>
      </w:pPr>
      <w:r w:rsidRPr="00485695">
        <w:rPr>
          <w:b/>
          <w:bCs/>
          <w:iCs/>
        </w:rPr>
        <w:t>Ass.:</w:t>
      </w:r>
      <w:r>
        <w:rPr>
          <w:bCs/>
          <w:iCs/>
        </w:rPr>
        <w:tab/>
        <w:t xml:space="preserve"> </w:t>
      </w:r>
      <w:r w:rsidRPr="00485695">
        <w:rPr>
          <w:bCs/>
          <w:iCs/>
        </w:rPr>
        <w:t>Amen</w:t>
      </w:r>
    </w:p>
    <w:p w:rsidR="00217E58" w:rsidRDefault="00217E58" w:rsidP="003625BE">
      <w:pPr>
        <w:jc w:val="both"/>
        <w:rPr>
          <w:bCs/>
          <w:color w:val="000000"/>
        </w:rPr>
      </w:pPr>
      <w:r w:rsidRPr="00EA70D8">
        <w:rPr>
          <w:b/>
          <w:bCs/>
          <w:color w:val="000000"/>
        </w:rPr>
        <w:t>Guida:</w:t>
      </w:r>
      <w:r>
        <w:rPr>
          <w:bCs/>
          <w:color w:val="000000"/>
        </w:rPr>
        <w:tab/>
      </w:r>
      <w:r w:rsidRPr="00EA70D8">
        <w:rPr>
          <w:bCs/>
          <w:color w:val="000000"/>
        </w:rPr>
        <w:t>Concludi</w:t>
      </w:r>
      <w:r>
        <w:rPr>
          <w:bCs/>
          <w:color w:val="000000"/>
        </w:rPr>
        <w:t>amo,</w:t>
      </w:r>
      <w:r w:rsidRPr="00DC7E0F">
        <w:rPr>
          <w:bCs/>
          <w:color w:val="000000"/>
        </w:rPr>
        <w:t xml:space="preserve"> </w:t>
      </w:r>
      <w:r>
        <w:rPr>
          <w:bCs/>
          <w:color w:val="000000"/>
        </w:rPr>
        <w:t>facendo nostra la</w:t>
      </w:r>
      <w:r w:rsidRPr="00EA70D8">
        <w:rPr>
          <w:bCs/>
          <w:color w:val="000000"/>
        </w:rPr>
        <w:t xml:space="preserve"> preghiera</w:t>
      </w:r>
      <w:r>
        <w:rPr>
          <w:bCs/>
          <w:color w:val="000000"/>
        </w:rPr>
        <w:t xml:space="preserve"> che il Padre Fondatore </w:t>
      </w:r>
      <w:r w:rsidRPr="00EA70D8">
        <w:rPr>
          <w:bCs/>
          <w:color w:val="000000"/>
        </w:rPr>
        <w:t>nel 1888 elevò per ogni Figlia del Divino Zelo</w:t>
      </w:r>
      <w:r>
        <w:rPr>
          <w:bCs/>
          <w:color w:val="000000"/>
        </w:rPr>
        <w:t xml:space="preserve">. </w:t>
      </w:r>
    </w:p>
    <w:p w:rsidR="00217E58" w:rsidRDefault="00217E58" w:rsidP="003625BE">
      <w:pPr>
        <w:jc w:val="both"/>
        <w:rPr>
          <w:bCs/>
          <w:color w:val="000000"/>
        </w:rPr>
      </w:pPr>
    </w:p>
    <w:p w:rsidR="00217E58" w:rsidRPr="000D52D8" w:rsidRDefault="00217E58" w:rsidP="003625BE">
      <w:pPr>
        <w:jc w:val="both"/>
        <w:rPr>
          <w:i/>
          <w:iCs/>
          <w:color w:val="000000"/>
          <w:lang w:eastAsia="ko-KR" w:bidi="ml-IN"/>
        </w:rPr>
      </w:pPr>
      <w:r w:rsidRPr="000D52D8">
        <w:rPr>
          <w:bCs/>
          <w:i/>
          <w:iCs/>
          <w:color w:val="000000"/>
        </w:rPr>
        <w:t xml:space="preserve">Preghiamo a </w:t>
      </w:r>
      <w:r w:rsidRPr="000D52D8">
        <w:rPr>
          <w:i/>
          <w:iCs/>
          <w:color w:val="000000"/>
          <w:lang w:eastAsia="ko-KR" w:bidi="ml-IN"/>
        </w:rPr>
        <w:t>cori alterni.</w:t>
      </w:r>
    </w:p>
    <w:p w:rsidR="00217E58" w:rsidRDefault="00217E58" w:rsidP="003625BE">
      <w:pPr>
        <w:jc w:val="both"/>
        <w:rPr>
          <w:iCs/>
          <w:color w:val="000000"/>
          <w:lang w:eastAsia="ko-KR" w:bidi="ml-IN"/>
        </w:rPr>
      </w:pPr>
    </w:p>
    <w:p w:rsidR="00217E58" w:rsidRPr="00C3185E" w:rsidRDefault="00217E58" w:rsidP="003625BE">
      <w:pPr>
        <w:rPr>
          <w:color w:val="000000"/>
          <w:lang w:eastAsia="es-ES"/>
        </w:rPr>
      </w:pPr>
      <w:r>
        <w:rPr>
          <w:b/>
          <w:bCs/>
          <w:iCs/>
          <w:color w:val="000000"/>
          <w:lang w:eastAsia="ko-KR" w:bidi="ml-IN"/>
        </w:rPr>
        <w:t xml:space="preserve">- </w:t>
      </w:r>
      <w:r w:rsidRPr="00C3185E">
        <w:rPr>
          <w:iCs/>
          <w:color w:val="000000"/>
          <w:lang w:eastAsia="ko-KR" w:bidi="ml-IN"/>
        </w:rPr>
        <w:t>Gesù</w:t>
      </w:r>
      <w:r w:rsidRPr="00C3185E">
        <w:rPr>
          <w:iCs/>
          <w:color w:val="000000"/>
          <w:lang w:eastAsia="es-ES"/>
        </w:rPr>
        <w:t>,</w:t>
      </w:r>
      <w:r>
        <w:rPr>
          <w:iCs/>
          <w:color w:val="000000"/>
          <w:lang w:eastAsia="es-ES"/>
        </w:rPr>
        <w:t xml:space="preserve"> </w:t>
      </w:r>
    </w:p>
    <w:p w:rsidR="00217E58" w:rsidRPr="00C3185E" w:rsidRDefault="00217E58" w:rsidP="003625BE">
      <w:pPr>
        <w:rPr>
          <w:color w:val="000000"/>
          <w:lang w:eastAsia="es-ES"/>
        </w:rPr>
      </w:pPr>
      <w:r w:rsidRPr="00C3185E">
        <w:rPr>
          <w:bCs/>
          <w:iCs/>
          <w:color w:val="000000"/>
          <w:lang w:eastAsia="es-ES"/>
        </w:rPr>
        <w:t>ti preghiamo per la nostra santificazione</w:t>
      </w:r>
      <w:r w:rsidRPr="00C3185E">
        <w:rPr>
          <w:iCs/>
          <w:color w:val="000000"/>
          <w:lang w:eastAsia="es-ES"/>
        </w:rPr>
        <w:t xml:space="preserve">, </w:t>
      </w:r>
    </w:p>
    <w:p w:rsidR="00217E58" w:rsidRPr="00C3185E" w:rsidRDefault="00217E58" w:rsidP="00044D9A">
      <w:pPr>
        <w:spacing w:after="120"/>
        <w:rPr>
          <w:color w:val="000000"/>
          <w:lang w:eastAsia="es-ES"/>
        </w:rPr>
      </w:pPr>
      <w:r w:rsidRPr="00C3185E">
        <w:rPr>
          <w:iCs/>
          <w:color w:val="000000"/>
          <w:lang w:eastAsia="es-ES"/>
        </w:rPr>
        <w:t xml:space="preserve">che nel tuo divino Cuore tu ci faccia vivere e morire. </w:t>
      </w:r>
    </w:p>
    <w:p w:rsidR="00217E58" w:rsidRPr="00C3185E" w:rsidRDefault="00217E58" w:rsidP="003625BE">
      <w:pPr>
        <w:rPr>
          <w:color w:val="000000"/>
          <w:lang w:eastAsia="es-ES"/>
        </w:rPr>
      </w:pPr>
      <w:r>
        <w:rPr>
          <w:b/>
          <w:bCs/>
          <w:iCs/>
          <w:color w:val="000000"/>
          <w:lang w:eastAsia="es-ES"/>
        </w:rPr>
        <w:t xml:space="preserve">- </w:t>
      </w:r>
      <w:r>
        <w:rPr>
          <w:iCs/>
          <w:color w:val="000000"/>
          <w:lang w:eastAsia="es-ES"/>
        </w:rPr>
        <w:t>G</w:t>
      </w:r>
      <w:r w:rsidRPr="00C3185E">
        <w:rPr>
          <w:iCs/>
          <w:color w:val="000000"/>
          <w:lang w:eastAsia="es-ES"/>
        </w:rPr>
        <w:t xml:space="preserve">uidaci per le tue vie </w:t>
      </w:r>
    </w:p>
    <w:p w:rsidR="00217E58" w:rsidRPr="00C3185E" w:rsidRDefault="00217E58" w:rsidP="00044D9A">
      <w:pPr>
        <w:spacing w:after="120"/>
        <w:rPr>
          <w:iCs/>
          <w:color w:val="000000"/>
          <w:lang w:eastAsia="es-ES"/>
        </w:rPr>
      </w:pPr>
      <w:r w:rsidRPr="00C3185E">
        <w:rPr>
          <w:iCs/>
          <w:color w:val="000000"/>
          <w:lang w:eastAsia="es-ES"/>
        </w:rPr>
        <w:t>fino alla più perfetta unione di amore con Te.</w:t>
      </w:r>
    </w:p>
    <w:p w:rsidR="00217E58" w:rsidRPr="00C3185E" w:rsidRDefault="00217E58" w:rsidP="003625BE">
      <w:pPr>
        <w:rPr>
          <w:iCs/>
          <w:color w:val="000000"/>
          <w:lang w:eastAsia="es-ES"/>
        </w:rPr>
      </w:pPr>
      <w:r>
        <w:rPr>
          <w:b/>
          <w:bCs/>
          <w:iCs/>
          <w:color w:val="000000"/>
          <w:lang w:eastAsia="es-ES"/>
        </w:rPr>
        <w:t xml:space="preserve">- </w:t>
      </w:r>
      <w:r w:rsidRPr="00C3185E">
        <w:rPr>
          <w:iCs/>
          <w:color w:val="000000"/>
          <w:lang w:eastAsia="es-ES"/>
        </w:rPr>
        <w:t xml:space="preserve">Gesù amorosissimo, </w:t>
      </w:r>
    </w:p>
    <w:p w:rsidR="00217E58" w:rsidRPr="00C3185E" w:rsidRDefault="00217E58" w:rsidP="003625BE">
      <w:pPr>
        <w:rPr>
          <w:color w:val="000000"/>
          <w:lang w:eastAsia="es-ES"/>
        </w:rPr>
      </w:pPr>
      <w:r w:rsidRPr="00C3185E">
        <w:rPr>
          <w:bCs/>
          <w:iCs/>
          <w:color w:val="000000"/>
          <w:lang w:eastAsia="es-ES"/>
        </w:rPr>
        <w:t>regna nelle nostre menti e nei nostri cuori</w:t>
      </w:r>
      <w:r w:rsidRPr="00C3185E">
        <w:rPr>
          <w:iCs/>
          <w:color w:val="000000"/>
          <w:lang w:eastAsia="es-ES"/>
        </w:rPr>
        <w:t>;</w:t>
      </w:r>
    </w:p>
    <w:p w:rsidR="00217E58" w:rsidRPr="00C3185E" w:rsidRDefault="00217E58" w:rsidP="003625BE">
      <w:pPr>
        <w:rPr>
          <w:color w:val="000000"/>
          <w:lang w:eastAsia="es-ES"/>
        </w:rPr>
      </w:pPr>
      <w:r w:rsidRPr="00C3185E">
        <w:rPr>
          <w:iCs/>
          <w:color w:val="000000"/>
          <w:lang w:eastAsia="es-ES"/>
        </w:rPr>
        <w:t>preoccupaci di Te e assorbici alla tua divina Presenza…</w:t>
      </w:r>
    </w:p>
    <w:p w:rsidR="00217E58" w:rsidRPr="00C3185E" w:rsidRDefault="00217E58" w:rsidP="003625BE">
      <w:pPr>
        <w:rPr>
          <w:color w:val="000000"/>
          <w:lang w:eastAsia="es-ES"/>
        </w:rPr>
      </w:pPr>
      <w:r w:rsidRPr="00C3185E">
        <w:rPr>
          <w:iCs/>
          <w:color w:val="000000"/>
          <w:lang w:eastAsia="es-ES"/>
        </w:rPr>
        <w:t>confortaci con la tua divina grazia,</w:t>
      </w:r>
    </w:p>
    <w:p w:rsidR="00217E58" w:rsidRPr="00C3185E" w:rsidRDefault="00217E58" w:rsidP="003625BE">
      <w:pPr>
        <w:rPr>
          <w:color w:val="000000"/>
          <w:lang w:eastAsia="es-ES"/>
        </w:rPr>
      </w:pPr>
      <w:r w:rsidRPr="00C3185E">
        <w:rPr>
          <w:iCs/>
          <w:color w:val="000000"/>
          <w:lang w:eastAsia="es-ES"/>
        </w:rPr>
        <w:t xml:space="preserve">perché cresciamo di virtù in virtù. </w:t>
      </w:r>
    </w:p>
    <w:p w:rsidR="00217E58" w:rsidRPr="00C3185E" w:rsidRDefault="00217E58" w:rsidP="003625BE">
      <w:pPr>
        <w:rPr>
          <w:color w:val="000000"/>
          <w:lang w:eastAsia="es-ES"/>
        </w:rPr>
      </w:pPr>
      <w:r w:rsidRPr="00C3185E">
        <w:rPr>
          <w:iCs/>
          <w:color w:val="000000"/>
          <w:lang w:eastAsia="es-ES"/>
        </w:rPr>
        <w:t xml:space="preserve">Rendici umili, ubbidienti, semplici, mansuete, </w:t>
      </w:r>
    </w:p>
    <w:p w:rsidR="00217E58" w:rsidRPr="00C3185E" w:rsidRDefault="00217E58" w:rsidP="00044D9A">
      <w:pPr>
        <w:spacing w:after="120"/>
        <w:rPr>
          <w:iCs/>
          <w:color w:val="000000"/>
          <w:lang w:eastAsia="es-ES"/>
        </w:rPr>
      </w:pPr>
      <w:r w:rsidRPr="00C3185E">
        <w:rPr>
          <w:iCs/>
          <w:color w:val="000000"/>
          <w:lang w:eastAsia="es-ES"/>
        </w:rPr>
        <w:t>pure come gli angeli, docili, modeste e pazienti.</w:t>
      </w:r>
    </w:p>
    <w:p w:rsidR="00217E58" w:rsidRPr="00C3185E" w:rsidRDefault="00217E58" w:rsidP="00044D9A">
      <w:pPr>
        <w:spacing w:after="120"/>
        <w:rPr>
          <w:color w:val="000000"/>
          <w:lang w:eastAsia="es-ES"/>
        </w:rPr>
      </w:pPr>
      <w:r>
        <w:rPr>
          <w:b/>
          <w:iCs/>
          <w:color w:val="000000"/>
          <w:lang w:eastAsia="es-ES"/>
        </w:rPr>
        <w:t xml:space="preserve">- </w:t>
      </w:r>
      <w:r w:rsidRPr="00C3185E">
        <w:rPr>
          <w:bCs/>
          <w:iCs/>
          <w:color w:val="000000"/>
          <w:lang w:eastAsia="es-ES"/>
        </w:rPr>
        <w:t>Distaccaci da tutte le cose create e, molto più da noi stesse</w:t>
      </w:r>
      <w:r w:rsidRPr="00C3185E">
        <w:rPr>
          <w:iCs/>
          <w:color w:val="000000"/>
          <w:lang w:eastAsia="es-ES"/>
        </w:rPr>
        <w:t xml:space="preserve">; fondaci nel tuo santo timore e riempici specialmente del tuo santo amore. Specialmente </w:t>
      </w:r>
      <w:r w:rsidRPr="00C3185E">
        <w:rPr>
          <w:bCs/>
          <w:iCs/>
          <w:color w:val="000000"/>
          <w:lang w:eastAsia="es-ES"/>
        </w:rPr>
        <w:t>ti preghiamo d'infondere nei nostri cuori uno spirito di fervente orazione</w:t>
      </w:r>
      <w:r w:rsidRPr="00C3185E">
        <w:rPr>
          <w:iCs/>
          <w:color w:val="000000"/>
          <w:lang w:eastAsia="es-ES"/>
        </w:rPr>
        <w:t xml:space="preserve"> per gli interessi del tuo</w:t>
      </w:r>
      <w:r>
        <w:rPr>
          <w:iCs/>
          <w:color w:val="000000"/>
          <w:lang w:eastAsia="es-ES"/>
        </w:rPr>
        <w:t xml:space="preserve"> </w:t>
      </w:r>
      <w:r w:rsidRPr="00C3185E">
        <w:rPr>
          <w:iCs/>
          <w:color w:val="000000"/>
          <w:lang w:eastAsia="es-ES"/>
        </w:rPr>
        <w:t xml:space="preserve"> S. Cuore. </w:t>
      </w:r>
    </w:p>
    <w:p w:rsidR="00217E58" w:rsidRPr="00C3185E" w:rsidRDefault="00217E58" w:rsidP="003625BE">
      <w:pPr>
        <w:rPr>
          <w:color w:val="000000"/>
          <w:lang w:eastAsia="es-ES"/>
        </w:rPr>
      </w:pPr>
      <w:r>
        <w:rPr>
          <w:b/>
          <w:iCs/>
          <w:color w:val="000000"/>
          <w:lang w:eastAsia="es-ES"/>
        </w:rPr>
        <w:t xml:space="preserve">- </w:t>
      </w:r>
      <w:r w:rsidRPr="00C3185E">
        <w:rPr>
          <w:bCs/>
          <w:iCs/>
          <w:color w:val="000000"/>
          <w:lang w:eastAsia="es-ES"/>
        </w:rPr>
        <w:t>Rendici caritatevoli col prossimo,</w:t>
      </w:r>
      <w:r w:rsidRPr="00C3185E">
        <w:rPr>
          <w:iCs/>
          <w:color w:val="000000"/>
          <w:lang w:eastAsia="es-ES"/>
        </w:rPr>
        <w:t xml:space="preserve"> </w:t>
      </w:r>
    </w:p>
    <w:p w:rsidR="00217E58" w:rsidRPr="00C3185E" w:rsidRDefault="00217E58" w:rsidP="003625BE">
      <w:pPr>
        <w:rPr>
          <w:color w:val="000000"/>
          <w:lang w:eastAsia="es-ES"/>
        </w:rPr>
      </w:pPr>
      <w:r w:rsidRPr="00C3185E">
        <w:rPr>
          <w:iCs/>
          <w:color w:val="000000"/>
          <w:lang w:eastAsia="es-ES"/>
        </w:rPr>
        <w:t xml:space="preserve">specialmente con l'innocenza pericolante. </w:t>
      </w:r>
    </w:p>
    <w:p w:rsidR="00217E58" w:rsidRPr="00C3185E" w:rsidRDefault="00217E58" w:rsidP="003625BE">
      <w:pPr>
        <w:rPr>
          <w:color w:val="000000"/>
          <w:lang w:eastAsia="es-ES"/>
        </w:rPr>
      </w:pPr>
      <w:r>
        <w:rPr>
          <w:iCs/>
          <w:color w:val="000000"/>
          <w:lang w:eastAsia="es-ES"/>
        </w:rPr>
        <w:t>R</w:t>
      </w:r>
      <w:r w:rsidRPr="00C3185E">
        <w:rPr>
          <w:iCs/>
          <w:color w:val="000000"/>
          <w:lang w:eastAsia="es-ES"/>
        </w:rPr>
        <w:t xml:space="preserve">endici vere amanti della tua Santissima Madre Maria e </w:t>
      </w:r>
    </w:p>
    <w:p w:rsidR="00217E58" w:rsidRPr="00C3185E" w:rsidRDefault="00217E58" w:rsidP="00044D9A">
      <w:pPr>
        <w:spacing w:after="120"/>
        <w:rPr>
          <w:color w:val="000000"/>
          <w:lang w:eastAsia="es-ES"/>
        </w:rPr>
      </w:pPr>
      <w:r w:rsidRPr="00C3185E">
        <w:rPr>
          <w:iCs/>
          <w:color w:val="000000"/>
          <w:lang w:eastAsia="es-ES"/>
        </w:rPr>
        <w:t>del glorioso Patriarca S. Giuseppe e vere figlie del tuo amantissimo Cuore.</w:t>
      </w:r>
    </w:p>
    <w:p w:rsidR="00217E58" w:rsidRPr="00C3185E" w:rsidRDefault="00217E58" w:rsidP="003625BE">
      <w:pPr>
        <w:rPr>
          <w:color w:val="000000"/>
          <w:lang w:eastAsia="es-ES"/>
        </w:rPr>
      </w:pPr>
      <w:r>
        <w:rPr>
          <w:b/>
          <w:bCs/>
          <w:color w:val="000000"/>
          <w:lang w:eastAsia="es-ES"/>
        </w:rPr>
        <w:t xml:space="preserve">- </w:t>
      </w:r>
      <w:r w:rsidRPr="00C3185E">
        <w:rPr>
          <w:color w:val="000000"/>
          <w:lang w:eastAsia="es-ES"/>
        </w:rPr>
        <w:t xml:space="preserve">Gesù, per il sangue tuo preziosissimo, per tutti i tuoi divini meriti, per amore della Madre tua santissima, </w:t>
      </w:r>
    </w:p>
    <w:p w:rsidR="00217E58" w:rsidRPr="00C3185E" w:rsidRDefault="00217E58" w:rsidP="003625BE">
      <w:pPr>
        <w:rPr>
          <w:color w:val="000000"/>
          <w:lang w:eastAsia="es-ES"/>
        </w:rPr>
      </w:pPr>
      <w:r w:rsidRPr="00C3185E">
        <w:rPr>
          <w:color w:val="000000"/>
          <w:lang w:eastAsia="es-ES"/>
        </w:rPr>
        <w:t xml:space="preserve">concedici ancora un’altra grazia: </w:t>
      </w:r>
    </w:p>
    <w:p w:rsidR="00217E58" w:rsidRPr="00C3185E" w:rsidRDefault="00217E58" w:rsidP="003625BE">
      <w:pPr>
        <w:rPr>
          <w:color w:val="000000"/>
          <w:lang w:eastAsia="es-ES"/>
        </w:rPr>
      </w:pPr>
      <w:r w:rsidRPr="00C3185E">
        <w:rPr>
          <w:bCs/>
          <w:color w:val="000000"/>
          <w:lang w:eastAsia="es-ES"/>
        </w:rPr>
        <w:t>donaci la</w:t>
      </w:r>
      <w:r w:rsidRPr="00C3185E">
        <w:rPr>
          <w:color w:val="000000"/>
          <w:lang w:eastAsia="es-ES"/>
        </w:rPr>
        <w:t xml:space="preserve"> </w:t>
      </w:r>
      <w:r w:rsidRPr="00C3185E">
        <w:rPr>
          <w:bCs/>
          <w:color w:val="000000"/>
          <w:lang w:eastAsia="es-ES"/>
        </w:rPr>
        <w:t>santa perseveranza finale</w:t>
      </w:r>
      <w:r w:rsidRPr="00C3185E">
        <w:rPr>
          <w:color w:val="000000"/>
          <w:lang w:eastAsia="es-ES"/>
        </w:rPr>
        <w:t xml:space="preserve">  nel tuo santo servizio </w:t>
      </w:r>
    </w:p>
    <w:p w:rsidR="00217E58" w:rsidRPr="00C3185E" w:rsidRDefault="00217E58" w:rsidP="003625BE">
      <w:pPr>
        <w:rPr>
          <w:color w:val="000000"/>
          <w:lang w:eastAsia="es-ES"/>
        </w:rPr>
      </w:pPr>
      <w:r w:rsidRPr="00C3185E">
        <w:rPr>
          <w:color w:val="000000"/>
          <w:lang w:eastAsia="es-ES"/>
        </w:rPr>
        <w:t>e fa</w:t>
      </w:r>
      <w:r>
        <w:rPr>
          <w:color w:val="000000"/>
          <w:lang w:eastAsia="es-ES"/>
        </w:rPr>
        <w:t>’</w:t>
      </w:r>
      <w:r w:rsidRPr="00C3185E">
        <w:rPr>
          <w:color w:val="000000"/>
          <w:lang w:eastAsia="es-ES"/>
        </w:rPr>
        <w:t xml:space="preserve"> che nessuna di noi perisca, </w:t>
      </w:r>
    </w:p>
    <w:p w:rsidR="00217E58" w:rsidRPr="00C3185E" w:rsidRDefault="00217E58" w:rsidP="003625BE">
      <w:pPr>
        <w:rPr>
          <w:color w:val="000000"/>
          <w:lang w:eastAsia="es-ES"/>
        </w:rPr>
      </w:pPr>
      <w:r w:rsidRPr="00C3185E">
        <w:rPr>
          <w:color w:val="000000"/>
          <w:lang w:eastAsia="es-ES"/>
        </w:rPr>
        <w:t xml:space="preserve">né si allontani mai dal tuo divino Cuore, </w:t>
      </w:r>
    </w:p>
    <w:p w:rsidR="00217E58" w:rsidRPr="00C3185E" w:rsidRDefault="00217E58" w:rsidP="00044D9A">
      <w:pPr>
        <w:spacing w:after="120"/>
        <w:rPr>
          <w:color w:val="000000"/>
          <w:lang w:eastAsia="es-ES"/>
        </w:rPr>
      </w:pPr>
      <w:r w:rsidRPr="00C3185E">
        <w:rPr>
          <w:color w:val="000000"/>
          <w:lang w:eastAsia="es-ES"/>
        </w:rPr>
        <w:t>ma perseveriamo tutte fino alla morte.</w:t>
      </w:r>
    </w:p>
    <w:p w:rsidR="00217E58" w:rsidRPr="00C3185E" w:rsidRDefault="00217E58" w:rsidP="003625BE">
      <w:pPr>
        <w:rPr>
          <w:bCs/>
          <w:iCs/>
          <w:color w:val="000000"/>
          <w:lang w:eastAsia="es-ES"/>
        </w:rPr>
      </w:pPr>
      <w:r w:rsidRPr="00DC7E0F">
        <w:rPr>
          <w:b/>
          <w:iCs/>
          <w:color w:val="000000"/>
          <w:lang w:eastAsia="es-ES"/>
        </w:rPr>
        <w:t>Tutte:</w:t>
      </w:r>
      <w:r>
        <w:rPr>
          <w:b/>
          <w:iCs/>
          <w:color w:val="000000"/>
          <w:lang w:eastAsia="es-ES"/>
        </w:rPr>
        <w:tab/>
      </w:r>
      <w:r w:rsidRPr="00C3185E">
        <w:rPr>
          <w:bCs/>
          <w:iCs/>
          <w:color w:val="000000"/>
          <w:lang w:eastAsia="es-ES"/>
        </w:rPr>
        <w:t>E tutto questo ti domandiam</w:t>
      </w:r>
      <w:r>
        <w:rPr>
          <w:bCs/>
          <w:iCs/>
          <w:color w:val="000000"/>
          <w:lang w:eastAsia="es-ES"/>
        </w:rPr>
        <w:t>o</w:t>
      </w:r>
      <w:r w:rsidRPr="00C3185E">
        <w:rPr>
          <w:bCs/>
          <w:iCs/>
          <w:color w:val="000000"/>
          <w:lang w:eastAsia="es-ES"/>
        </w:rPr>
        <w:t>, o Gesù, non solo per noi stesse, ma per tutte quelle che in avvenire</w:t>
      </w:r>
    </w:p>
    <w:p w:rsidR="00217E58" w:rsidRPr="00C3185E" w:rsidRDefault="00217E58" w:rsidP="003625BE">
      <w:pPr>
        <w:rPr>
          <w:color w:val="000000"/>
          <w:lang w:eastAsia="es-ES"/>
        </w:rPr>
      </w:pPr>
      <w:r w:rsidRPr="00C3185E">
        <w:rPr>
          <w:bCs/>
          <w:iCs/>
          <w:color w:val="000000"/>
          <w:lang w:eastAsia="es-ES"/>
        </w:rPr>
        <w:t xml:space="preserve"> faranno parte del piccolo gregge </w:t>
      </w:r>
    </w:p>
    <w:p w:rsidR="00217E58" w:rsidRPr="00C3185E" w:rsidRDefault="00217E58" w:rsidP="003625BE">
      <w:pPr>
        <w:rPr>
          <w:color w:val="000000"/>
          <w:lang w:eastAsia="es-ES"/>
        </w:rPr>
      </w:pPr>
      <w:r w:rsidRPr="00C3185E">
        <w:rPr>
          <w:bCs/>
          <w:iCs/>
          <w:color w:val="000000"/>
          <w:lang w:eastAsia="es-ES"/>
        </w:rPr>
        <w:t xml:space="preserve">e per tutte le anime redente. Amen. </w:t>
      </w:r>
    </w:p>
    <w:p w:rsidR="00217E58" w:rsidRDefault="00217E58" w:rsidP="003625BE">
      <w:pPr>
        <w:rPr>
          <w:b/>
        </w:rPr>
      </w:pPr>
      <w:r w:rsidRPr="00C3185E">
        <w:t xml:space="preserve">                                                                             </w:t>
      </w:r>
    </w:p>
    <w:p w:rsidR="00217E58" w:rsidRDefault="00217E58" w:rsidP="003625BE">
      <w:pPr>
        <w:jc w:val="both"/>
        <w:rPr>
          <w:b/>
          <w:bCs/>
          <w:i/>
          <w:iCs/>
          <w:color w:val="000000"/>
        </w:rPr>
      </w:pPr>
      <w:r w:rsidRPr="00485695">
        <w:rPr>
          <w:b/>
          <w:bCs/>
          <w:color w:val="000000"/>
        </w:rPr>
        <w:t xml:space="preserve">Canto: </w:t>
      </w:r>
      <w:r w:rsidRPr="00485695">
        <w:rPr>
          <w:b/>
          <w:bCs/>
          <w:i/>
          <w:iCs/>
          <w:color w:val="000000"/>
        </w:rPr>
        <w:t>Tantum ergo</w:t>
      </w:r>
    </w:p>
    <w:p w:rsidR="00217E58" w:rsidRPr="00485695" w:rsidRDefault="00217E58" w:rsidP="003625BE">
      <w:pPr>
        <w:jc w:val="both"/>
        <w:rPr>
          <w:b/>
          <w:bCs/>
          <w:color w:val="000000"/>
        </w:rPr>
      </w:pPr>
    </w:p>
    <w:p w:rsidR="00217E58" w:rsidRPr="00C166CC" w:rsidRDefault="00217E58" w:rsidP="000D52D8">
      <w:pPr>
        <w:autoSpaceDE w:val="0"/>
        <w:autoSpaceDN w:val="0"/>
        <w:adjustRightInd w:val="0"/>
        <w:rPr>
          <w:i/>
          <w:iCs/>
          <w:lang w:eastAsia="en-US"/>
        </w:rPr>
      </w:pPr>
      <w:r w:rsidRPr="00C166CC">
        <w:rPr>
          <w:i/>
          <w:iCs/>
          <w:lang w:eastAsia="en-US"/>
        </w:rPr>
        <w:t>Benedizione Eucaristica</w:t>
      </w:r>
    </w:p>
    <w:p w:rsidR="00217E58" w:rsidRPr="008F769F" w:rsidRDefault="00217E58" w:rsidP="008F769F"/>
    <w:p w:rsidR="00217E58" w:rsidRDefault="00217E58" w:rsidP="001E5BD8">
      <w:pPr>
        <w:jc w:val="both"/>
        <w:rPr>
          <w:bCs/>
          <w:iCs/>
        </w:rPr>
      </w:pPr>
      <w:r w:rsidRPr="00485695">
        <w:rPr>
          <w:b/>
          <w:bCs/>
        </w:rPr>
        <w:t>Canto finale</w:t>
      </w:r>
      <w:r w:rsidRPr="00485695">
        <w:rPr>
          <w:bCs/>
          <w:iCs/>
        </w:rPr>
        <w:t xml:space="preserve"> </w:t>
      </w:r>
    </w:p>
    <w:p w:rsidR="00217E58" w:rsidRDefault="00217E58" w:rsidP="00586C3E">
      <w:pPr>
        <w:jc w:val="center"/>
        <w:rPr>
          <w:bCs/>
          <w:iCs/>
        </w:rPr>
      </w:pPr>
      <w:r>
        <w:rPr>
          <w:bCs/>
          <w:iCs/>
        </w:rPr>
        <w:br w:type="page"/>
        <w:t>MANDA SIGNORE</w:t>
      </w:r>
    </w:p>
    <w:p w:rsidR="00217E58" w:rsidRDefault="00217E58" w:rsidP="00586C3E">
      <w:pPr>
        <w:jc w:val="center"/>
        <w:rPr>
          <w:bCs/>
          <w:iCs/>
        </w:rPr>
      </w:pPr>
    </w:p>
    <w:p w:rsidR="00217E58" w:rsidRDefault="00217E58" w:rsidP="001E5BD8">
      <w:pPr>
        <w:jc w:val="both"/>
        <w:rPr>
          <w:bCs/>
          <w:iCs/>
        </w:rPr>
      </w:pPr>
    </w:p>
    <w:p w:rsidR="00217E58" w:rsidRDefault="00217E58" w:rsidP="00586C3E">
      <w:pPr>
        <w:jc w:val="center"/>
        <w:rPr>
          <w:bCs/>
          <w:iCs/>
        </w:rPr>
      </w:pPr>
      <w:r>
        <w:rPr>
          <w:noProof/>
        </w:rPr>
        <w:pict>
          <v:shape id="_x0000_i1025" type="#_x0000_t75" style="width:312pt;height:381.75pt">
            <v:imagedata r:id="rId10" o:title="" cropleft="1807f"/>
          </v:shape>
        </w:pict>
      </w:r>
      <w:r>
        <w:rPr>
          <w:bCs/>
          <w:iCs/>
        </w:rPr>
        <w:br w:type="page"/>
        <w:t>MADRE della CHIESA</w:t>
      </w:r>
    </w:p>
    <w:p w:rsidR="00217E58" w:rsidRDefault="00217E58" w:rsidP="00586C3E">
      <w:pPr>
        <w:jc w:val="center"/>
        <w:rPr>
          <w:bCs/>
          <w:iCs/>
        </w:rPr>
      </w:pPr>
    </w:p>
    <w:p w:rsidR="00217E58" w:rsidRDefault="00217E58" w:rsidP="00586C3E">
      <w:pPr>
        <w:jc w:val="center"/>
        <w:rPr>
          <w:bCs/>
          <w:iCs/>
        </w:rPr>
      </w:pPr>
      <w:r>
        <w:rPr>
          <w:noProof/>
        </w:rPr>
        <w:pict>
          <v:shape id="Immagine 10" o:spid="_x0000_i1026" type="#_x0000_t75" style="width:324pt;height:399.75pt;visibility:visible">
            <v:imagedata r:id="rId11" o:title="" croptop="9558f" cropbottom="10921f" cropleft="34822f" cropright="588f" gain="74473f"/>
          </v:shape>
        </w:pict>
      </w:r>
      <w:r>
        <w:rPr>
          <w:bCs/>
          <w:iCs/>
        </w:rPr>
        <w:br w:type="page"/>
        <w:t>INNO PER LE VOCAZIONI</w:t>
      </w:r>
    </w:p>
    <w:p w:rsidR="00217E58" w:rsidRDefault="00217E58" w:rsidP="00586C3E">
      <w:pPr>
        <w:jc w:val="center"/>
        <w:rPr>
          <w:bCs/>
          <w:iCs/>
        </w:rPr>
      </w:pPr>
    </w:p>
    <w:p w:rsidR="00217E58" w:rsidRDefault="00217E58" w:rsidP="005460D5">
      <w:pPr>
        <w:rPr>
          <w:bCs/>
          <w:iCs/>
        </w:rPr>
      </w:pPr>
      <w:r>
        <w:rPr>
          <w:noProof/>
        </w:rPr>
        <w:pict>
          <v:shape id="_x0000_i1027" type="#_x0000_t75" style="width:324.75pt;height:390.75pt;visibility:visible">
            <v:imagedata r:id="rId12" o:title="" cropleft="33211f" cropright="1860f" gain="74473f"/>
          </v:shape>
        </w:pict>
      </w:r>
      <w:r>
        <w:rPr>
          <w:bCs/>
          <w:iCs/>
        </w:rPr>
        <w:br w:type="page"/>
      </w:r>
      <w:r>
        <w:rPr>
          <w:noProof/>
        </w:rPr>
        <w:pict>
          <v:shape id="_x0000_i1028" type="#_x0000_t75" style="width:336.75pt;height:472.5pt;visibility:visible">
            <v:imagedata r:id="rId11" o:title="" cropbottom="4696f" cropleft="826f" cropright="35741f" gain="74473f"/>
          </v:shape>
        </w:pict>
      </w:r>
    </w:p>
    <w:sectPr w:rsidR="00217E58" w:rsidSect="0044194F">
      <w:footerReference w:type="even" r:id="rId13"/>
      <w:footerReference w:type="default" r:id="rId14"/>
      <w:pgSz w:w="8419" w:h="11906" w:orient="landscape"/>
      <w:pgMar w:top="1247" w:right="1134" w:bottom="1134" w:left="1134" w:header="709" w:footer="709"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7E58" w:rsidRDefault="00217E58">
      <w:r>
        <w:separator/>
      </w:r>
    </w:p>
  </w:endnote>
  <w:endnote w:type="continuationSeparator" w:id="0">
    <w:p w:rsidR="00217E58" w:rsidRDefault="00217E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atang">
    <w:altName w:val="©öUAA"/>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GoudySansITCbyBT-Light">
    <w:panose1 w:val="00000000000000000000"/>
    <w:charset w:val="00"/>
    <w:family w:val="roman"/>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E58" w:rsidRDefault="00217E58" w:rsidP="00C80B6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17E58" w:rsidRDefault="00217E58" w:rsidP="00F91C7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E58" w:rsidRPr="00C80B6A" w:rsidRDefault="00217E58" w:rsidP="007A0835">
    <w:pPr>
      <w:pStyle w:val="Footer"/>
      <w:framePr w:wrap="around" w:vAnchor="text" w:hAnchor="margin" w:xAlign="center" w:y="1"/>
      <w:rPr>
        <w:rStyle w:val="PageNumber"/>
        <w:sz w:val="22"/>
        <w:szCs w:val="22"/>
      </w:rPr>
    </w:pPr>
    <w:r w:rsidRPr="00C80B6A">
      <w:rPr>
        <w:rStyle w:val="PageNumber"/>
        <w:sz w:val="22"/>
        <w:szCs w:val="22"/>
      </w:rPr>
      <w:fldChar w:fldCharType="begin"/>
    </w:r>
    <w:r w:rsidRPr="00C80B6A">
      <w:rPr>
        <w:rStyle w:val="PageNumber"/>
        <w:sz w:val="22"/>
        <w:szCs w:val="22"/>
      </w:rPr>
      <w:instrText xml:space="preserve">PAGE  </w:instrText>
    </w:r>
    <w:r w:rsidRPr="00C80B6A">
      <w:rPr>
        <w:rStyle w:val="PageNumber"/>
        <w:sz w:val="22"/>
        <w:szCs w:val="22"/>
      </w:rPr>
      <w:fldChar w:fldCharType="separate"/>
    </w:r>
    <w:r>
      <w:rPr>
        <w:rStyle w:val="PageNumber"/>
        <w:noProof/>
        <w:sz w:val="22"/>
        <w:szCs w:val="22"/>
      </w:rPr>
      <w:t>4</w:t>
    </w:r>
    <w:r w:rsidRPr="00C80B6A">
      <w:rPr>
        <w:rStyle w:val="PageNumber"/>
        <w:sz w:val="22"/>
        <w:szCs w:val="22"/>
      </w:rPr>
      <w:fldChar w:fldCharType="end"/>
    </w:r>
  </w:p>
  <w:p w:rsidR="00217E58" w:rsidRDefault="00217E58" w:rsidP="00F91C7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7E58" w:rsidRDefault="00217E58">
      <w:r>
        <w:separator/>
      </w:r>
    </w:p>
  </w:footnote>
  <w:footnote w:type="continuationSeparator" w:id="0">
    <w:p w:rsidR="00217E58" w:rsidRDefault="00217E58">
      <w:r>
        <w:continuationSeparator/>
      </w:r>
    </w:p>
  </w:footnote>
  <w:footnote w:id="1">
    <w:p w:rsidR="00217E58" w:rsidRDefault="00217E58">
      <w:pPr>
        <w:pStyle w:val="FootnoteText"/>
      </w:pPr>
      <w:r>
        <w:rPr>
          <w:rStyle w:val="FootnoteReference"/>
        </w:rPr>
        <w:footnoteRef/>
      </w:r>
      <w:r>
        <w:t xml:space="preserve"> Preziose Adesioni, Prefazione p. 5</w:t>
      </w:r>
    </w:p>
  </w:footnote>
  <w:footnote w:id="2">
    <w:p w:rsidR="00217E58" w:rsidRDefault="00217E58">
      <w:pPr>
        <w:pStyle w:val="FootnoteText"/>
      </w:pPr>
      <w:r>
        <w:rPr>
          <w:rStyle w:val="FootnoteReference"/>
        </w:rPr>
        <w:footnoteRef/>
      </w:r>
      <w:r>
        <w:t xml:space="preserve"> Ibidem p. 5</w:t>
      </w:r>
    </w:p>
  </w:footnote>
  <w:footnote w:id="3">
    <w:p w:rsidR="00217E58" w:rsidRDefault="00217E58">
      <w:pPr>
        <w:pStyle w:val="FootnoteText"/>
      </w:pPr>
      <w:r>
        <w:rPr>
          <w:rStyle w:val="FootnoteReference"/>
        </w:rPr>
        <w:footnoteRef/>
      </w:r>
      <w:r w:rsidRPr="00995F06">
        <w:rPr>
          <w:lang w:val="pt-BR"/>
        </w:rPr>
        <w:t xml:space="preserve"> Ibidem p. 5</w:t>
      </w:r>
    </w:p>
  </w:footnote>
  <w:footnote w:id="4">
    <w:p w:rsidR="00217E58" w:rsidRDefault="00217E58">
      <w:pPr>
        <w:pStyle w:val="FootnoteText"/>
      </w:pPr>
      <w:r>
        <w:rPr>
          <w:rStyle w:val="FootnoteReference"/>
        </w:rPr>
        <w:footnoteRef/>
      </w:r>
      <w:r w:rsidRPr="00995F06">
        <w:rPr>
          <w:bCs/>
          <w:iCs/>
          <w:lang w:val="pt-BR"/>
        </w:rPr>
        <w:t xml:space="preserve"> Cf. AR p.282-283</w:t>
      </w:r>
    </w:p>
  </w:footnote>
  <w:footnote w:id="5">
    <w:p w:rsidR="00217E58" w:rsidRDefault="00217E58">
      <w:pPr>
        <w:pStyle w:val="FootnoteText"/>
      </w:pPr>
      <w:r>
        <w:rPr>
          <w:rStyle w:val="FootnoteReference"/>
        </w:rPr>
        <w:footnoteRef/>
      </w:r>
      <w:r w:rsidRPr="002167CF">
        <w:rPr>
          <w:lang w:val="pt-BR"/>
        </w:rPr>
        <w:t xml:space="preserve"> </w:t>
      </w:r>
      <w:r w:rsidRPr="002167CF">
        <w:rPr>
          <w:iCs/>
          <w:lang w:val="pt-BR"/>
        </w:rPr>
        <w:t>Cfr AR 383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96E1A"/>
    <w:multiLevelType w:val="hybridMultilevel"/>
    <w:tmpl w:val="6E121AEE"/>
    <w:lvl w:ilvl="0" w:tplc="CE8A07E0">
      <w:numFmt w:val="bullet"/>
      <w:lvlText w:val="-"/>
      <w:lvlJc w:val="left"/>
      <w:pPr>
        <w:tabs>
          <w:tab w:val="num" w:pos="360"/>
        </w:tabs>
        <w:ind w:left="36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nsid w:val="4B397C4E"/>
    <w:multiLevelType w:val="hybridMultilevel"/>
    <w:tmpl w:val="41D601FC"/>
    <w:lvl w:ilvl="0" w:tplc="0416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5D8C1D3F"/>
    <w:multiLevelType w:val="hybridMultilevel"/>
    <w:tmpl w:val="913E9534"/>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3">
    <w:nsid w:val="62291C6A"/>
    <w:multiLevelType w:val="hybridMultilevel"/>
    <w:tmpl w:val="AD9CEF90"/>
    <w:lvl w:ilvl="0" w:tplc="5ADE6888">
      <w:start w:val="23"/>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284"/>
  <w:hyphenationZone w:val="283"/>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E0261"/>
    <w:rsid w:val="00005B68"/>
    <w:rsid w:val="00014203"/>
    <w:rsid w:val="00014D4E"/>
    <w:rsid w:val="0002139C"/>
    <w:rsid w:val="00026A7D"/>
    <w:rsid w:val="00033CB8"/>
    <w:rsid w:val="00035623"/>
    <w:rsid w:val="000410FD"/>
    <w:rsid w:val="00043998"/>
    <w:rsid w:val="00044663"/>
    <w:rsid w:val="00044D9A"/>
    <w:rsid w:val="0004712D"/>
    <w:rsid w:val="0005624D"/>
    <w:rsid w:val="00066F59"/>
    <w:rsid w:val="000724CF"/>
    <w:rsid w:val="000912F8"/>
    <w:rsid w:val="00094ADD"/>
    <w:rsid w:val="000A6CD4"/>
    <w:rsid w:val="000B0FB3"/>
    <w:rsid w:val="000B1CBE"/>
    <w:rsid w:val="000D0044"/>
    <w:rsid w:val="000D52D8"/>
    <w:rsid w:val="000E129B"/>
    <w:rsid w:val="000E1AAF"/>
    <w:rsid w:val="000E3614"/>
    <w:rsid w:val="000F53DE"/>
    <w:rsid w:val="000F7086"/>
    <w:rsid w:val="00102C9A"/>
    <w:rsid w:val="00127575"/>
    <w:rsid w:val="001319F5"/>
    <w:rsid w:val="00132344"/>
    <w:rsid w:val="00135D1A"/>
    <w:rsid w:val="001457AA"/>
    <w:rsid w:val="00160C74"/>
    <w:rsid w:val="00163286"/>
    <w:rsid w:val="001676E4"/>
    <w:rsid w:val="00180C63"/>
    <w:rsid w:val="0018733F"/>
    <w:rsid w:val="001929F9"/>
    <w:rsid w:val="001A2F83"/>
    <w:rsid w:val="001A48CC"/>
    <w:rsid w:val="001A6112"/>
    <w:rsid w:val="001C41B0"/>
    <w:rsid w:val="001E1486"/>
    <w:rsid w:val="001E5BD8"/>
    <w:rsid w:val="001F2AD5"/>
    <w:rsid w:val="001F4026"/>
    <w:rsid w:val="001F65A9"/>
    <w:rsid w:val="002042AA"/>
    <w:rsid w:val="00211FAE"/>
    <w:rsid w:val="002167CF"/>
    <w:rsid w:val="00217E58"/>
    <w:rsid w:val="002221B2"/>
    <w:rsid w:val="00233EA5"/>
    <w:rsid w:val="00247534"/>
    <w:rsid w:val="0025266B"/>
    <w:rsid w:val="00272AA6"/>
    <w:rsid w:val="0029163D"/>
    <w:rsid w:val="002A61F0"/>
    <w:rsid w:val="002C6CF3"/>
    <w:rsid w:val="002D7DE8"/>
    <w:rsid w:val="002F1BC5"/>
    <w:rsid w:val="00302074"/>
    <w:rsid w:val="00304F2B"/>
    <w:rsid w:val="0031052D"/>
    <w:rsid w:val="00312890"/>
    <w:rsid w:val="00312B57"/>
    <w:rsid w:val="00312FF3"/>
    <w:rsid w:val="00336C5B"/>
    <w:rsid w:val="00347BAC"/>
    <w:rsid w:val="00360C40"/>
    <w:rsid w:val="003625BE"/>
    <w:rsid w:val="00391111"/>
    <w:rsid w:val="003945AD"/>
    <w:rsid w:val="0039518D"/>
    <w:rsid w:val="003A51A8"/>
    <w:rsid w:val="003B37AB"/>
    <w:rsid w:val="003B5B1B"/>
    <w:rsid w:val="003D073B"/>
    <w:rsid w:val="003D4B7C"/>
    <w:rsid w:val="00402345"/>
    <w:rsid w:val="00426485"/>
    <w:rsid w:val="00441280"/>
    <w:rsid w:val="0044194F"/>
    <w:rsid w:val="00445309"/>
    <w:rsid w:val="00445C49"/>
    <w:rsid w:val="00451E86"/>
    <w:rsid w:val="004753A3"/>
    <w:rsid w:val="00485695"/>
    <w:rsid w:val="00492BDA"/>
    <w:rsid w:val="004A0C95"/>
    <w:rsid w:val="004B4554"/>
    <w:rsid w:val="004C5FCF"/>
    <w:rsid w:val="00500FB1"/>
    <w:rsid w:val="00526FFB"/>
    <w:rsid w:val="005460D5"/>
    <w:rsid w:val="005617F4"/>
    <w:rsid w:val="0057140F"/>
    <w:rsid w:val="00586C3E"/>
    <w:rsid w:val="00595BE0"/>
    <w:rsid w:val="00595CE7"/>
    <w:rsid w:val="005A476C"/>
    <w:rsid w:val="005A607E"/>
    <w:rsid w:val="005B5DA4"/>
    <w:rsid w:val="005D63A8"/>
    <w:rsid w:val="005F7164"/>
    <w:rsid w:val="00620A14"/>
    <w:rsid w:val="00625A2B"/>
    <w:rsid w:val="00626D8D"/>
    <w:rsid w:val="00632FE0"/>
    <w:rsid w:val="00642D29"/>
    <w:rsid w:val="006629E5"/>
    <w:rsid w:val="006653E8"/>
    <w:rsid w:val="00683D08"/>
    <w:rsid w:val="006A01D3"/>
    <w:rsid w:val="006B487E"/>
    <w:rsid w:val="006B6806"/>
    <w:rsid w:val="006C5C1B"/>
    <w:rsid w:val="006E62C3"/>
    <w:rsid w:val="006F06FA"/>
    <w:rsid w:val="00703F03"/>
    <w:rsid w:val="007066F7"/>
    <w:rsid w:val="007157F5"/>
    <w:rsid w:val="00721DCD"/>
    <w:rsid w:val="00730448"/>
    <w:rsid w:val="007353E7"/>
    <w:rsid w:val="00742057"/>
    <w:rsid w:val="00747FC9"/>
    <w:rsid w:val="00755468"/>
    <w:rsid w:val="00793791"/>
    <w:rsid w:val="00796261"/>
    <w:rsid w:val="007A0835"/>
    <w:rsid w:val="007C02D1"/>
    <w:rsid w:val="007D2EDE"/>
    <w:rsid w:val="007E0261"/>
    <w:rsid w:val="007E1C1D"/>
    <w:rsid w:val="007E28B6"/>
    <w:rsid w:val="007E451B"/>
    <w:rsid w:val="007F421B"/>
    <w:rsid w:val="007F4A66"/>
    <w:rsid w:val="00804889"/>
    <w:rsid w:val="00810A55"/>
    <w:rsid w:val="00811D67"/>
    <w:rsid w:val="00814E4A"/>
    <w:rsid w:val="008253CD"/>
    <w:rsid w:val="0082587E"/>
    <w:rsid w:val="00831509"/>
    <w:rsid w:val="00832753"/>
    <w:rsid w:val="00834E01"/>
    <w:rsid w:val="00842A75"/>
    <w:rsid w:val="00842CC5"/>
    <w:rsid w:val="00843C9D"/>
    <w:rsid w:val="00862574"/>
    <w:rsid w:val="00862EC9"/>
    <w:rsid w:val="008770BD"/>
    <w:rsid w:val="00886F59"/>
    <w:rsid w:val="008D2D92"/>
    <w:rsid w:val="008F1232"/>
    <w:rsid w:val="008F769F"/>
    <w:rsid w:val="00934282"/>
    <w:rsid w:val="009349CD"/>
    <w:rsid w:val="00950B51"/>
    <w:rsid w:val="00952EF7"/>
    <w:rsid w:val="00955710"/>
    <w:rsid w:val="009629D6"/>
    <w:rsid w:val="0096335F"/>
    <w:rsid w:val="0096395B"/>
    <w:rsid w:val="0097670E"/>
    <w:rsid w:val="00985A9E"/>
    <w:rsid w:val="0099001E"/>
    <w:rsid w:val="00990545"/>
    <w:rsid w:val="00995F06"/>
    <w:rsid w:val="009A32A5"/>
    <w:rsid w:val="009B28C7"/>
    <w:rsid w:val="009C6C24"/>
    <w:rsid w:val="009D5586"/>
    <w:rsid w:val="009E19F0"/>
    <w:rsid w:val="009E225F"/>
    <w:rsid w:val="009E6D8B"/>
    <w:rsid w:val="009F7709"/>
    <w:rsid w:val="00A068C2"/>
    <w:rsid w:val="00A06B05"/>
    <w:rsid w:val="00A104F7"/>
    <w:rsid w:val="00A13689"/>
    <w:rsid w:val="00A27E2A"/>
    <w:rsid w:val="00A31240"/>
    <w:rsid w:val="00A33A79"/>
    <w:rsid w:val="00A35EA6"/>
    <w:rsid w:val="00A5787C"/>
    <w:rsid w:val="00A76D77"/>
    <w:rsid w:val="00AA4026"/>
    <w:rsid w:val="00AB3679"/>
    <w:rsid w:val="00AB5F13"/>
    <w:rsid w:val="00AE18D7"/>
    <w:rsid w:val="00AE75E4"/>
    <w:rsid w:val="00AF0FD7"/>
    <w:rsid w:val="00B07647"/>
    <w:rsid w:val="00B10473"/>
    <w:rsid w:val="00B11FE9"/>
    <w:rsid w:val="00B25E63"/>
    <w:rsid w:val="00B35D4D"/>
    <w:rsid w:val="00B43770"/>
    <w:rsid w:val="00B50735"/>
    <w:rsid w:val="00B51368"/>
    <w:rsid w:val="00B5622C"/>
    <w:rsid w:val="00B726AE"/>
    <w:rsid w:val="00B974BF"/>
    <w:rsid w:val="00BD04AD"/>
    <w:rsid w:val="00BD0F4D"/>
    <w:rsid w:val="00BD2130"/>
    <w:rsid w:val="00BE745A"/>
    <w:rsid w:val="00BF1006"/>
    <w:rsid w:val="00BF2527"/>
    <w:rsid w:val="00BF37E8"/>
    <w:rsid w:val="00C166CC"/>
    <w:rsid w:val="00C23C25"/>
    <w:rsid w:val="00C2757B"/>
    <w:rsid w:val="00C3185E"/>
    <w:rsid w:val="00C41C43"/>
    <w:rsid w:val="00C4711F"/>
    <w:rsid w:val="00C51066"/>
    <w:rsid w:val="00C71B6D"/>
    <w:rsid w:val="00C80B6A"/>
    <w:rsid w:val="00C81388"/>
    <w:rsid w:val="00CA2F0F"/>
    <w:rsid w:val="00CB174A"/>
    <w:rsid w:val="00CB63D2"/>
    <w:rsid w:val="00CD7C38"/>
    <w:rsid w:val="00CE0EDE"/>
    <w:rsid w:val="00CE2066"/>
    <w:rsid w:val="00CF74B8"/>
    <w:rsid w:val="00D03130"/>
    <w:rsid w:val="00D03FA5"/>
    <w:rsid w:val="00D079CA"/>
    <w:rsid w:val="00D153C5"/>
    <w:rsid w:val="00D17C11"/>
    <w:rsid w:val="00D30F90"/>
    <w:rsid w:val="00D317C1"/>
    <w:rsid w:val="00D342D1"/>
    <w:rsid w:val="00D3607C"/>
    <w:rsid w:val="00D4107F"/>
    <w:rsid w:val="00D44EC4"/>
    <w:rsid w:val="00D626B0"/>
    <w:rsid w:val="00D70F11"/>
    <w:rsid w:val="00D77865"/>
    <w:rsid w:val="00DC7E0F"/>
    <w:rsid w:val="00DD1A55"/>
    <w:rsid w:val="00DE533E"/>
    <w:rsid w:val="00DF4B16"/>
    <w:rsid w:val="00DF55D0"/>
    <w:rsid w:val="00DF5D61"/>
    <w:rsid w:val="00DF7BD4"/>
    <w:rsid w:val="00E0793C"/>
    <w:rsid w:val="00E07954"/>
    <w:rsid w:val="00E153A3"/>
    <w:rsid w:val="00E16445"/>
    <w:rsid w:val="00E17860"/>
    <w:rsid w:val="00E335A3"/>
    <w:rsid w:val="00E5007E"/>
    <w:rsid w:val="00E56916"/>
    <w:rsid w:val="00E601C8"/>
    <w:rsid w:val="00EA028D"/>
    <w:rsid w:val="00EA70D8"/>
    <w:rsid w:val="00EB54DE"/>
    <w:rsid w:val="00EC64AB"/>
    <w:rsid w:val="00ED1B81"/>
    <w:rsid w:val="00EE0918"/>
    <w:rsid w:val="00EF4903"/>
    <w:rsid w:val="00EF5928"/>
    <w:rsid w:val="00F02555"/>
    <w:rsid w:val="00F055D4"/>
    <w:rsid w:val="00F1439D"/>
    <w:rsid w:val="00F15144"/>
    <w:rsid w:val="00F523D6"/>
    <w:rsid w:val="00F6504F"/>
    <w:rsid w:val="00F91C7A"/>
    <w:rsid w:val="00FA4A04"/>
    <w:rsid w:val="00FB2CEF"/>
    <w:rsid w:val="00FC22E0"/>
    <w:rsid w:val="00FD556C"/>
    <w:rsid w:val="00FD7662"/>
    <w:rsid w:val="00FE240B"/>
    <w:rsid w:val="00FE4A6A"/>
    <w:rsid w:val="00FE4ED6"/>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BD8"/>
    <w:rPr>
      <w:rFonts w:ascii="Times New Roman" w:eastAsia="Times New Roman" w:hAnsi="Times New Roman"/>
      <w:sz w:val="24"/>
      <w:szCs w:val="24"/>
    </w:rPr>
  </w:style>
  <w:style w:type="paragraph" w:styleId="Heading1">
    <w:name w:val="heading 1"/>
    <w:basedOn w:val="Normal"/>
    <w:next w:val="Normal"/>
    <w:link w:val="Heading1Char"/>
    <w:uiPriority w:val="99"/>
    <w:qFormat/>
    <w:rsid w:val="007E0261"/>
    <w:pPr>
      <w:keepNext/>
      <w:jc w:val="both"/>
      <w:outlineLvl w:val="0"/>
    </w:pPr>
    <w:rPr>
      <w:rFonts w:eastAsia="Batang"/>
      <w:b/>
      <w:bCs/>
      <w:i/>
      <w:iCs/>
      <w:u w:val="single"/>
    </w:rPr>
  </w:style>
  <w:style w:type="paragraph" w:styleId="Heading2">
    <w:name w:val="heading 2"/>
    <w:basedOn w:val="Normal"/>
    <w:next w:val="Normal"/>
    <w:link w:val="Heading2Char"/>
    <w:uiPriority w:val="99"/>
    <w:qFormat/>
    <w:locked/>
    <w:rsid w:val="003625BE"/>
    <w:pPr>
      <w:keepNext/>
      <w:spacing w:before="240" w:after="60"/>
      <w:outlineLvl w:val="1"/>
    </w:pPr>
    <w:rPr>
      <w:rFonts w:ascii="Arial" w:hAnsi="Arial"/>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E0261"/>
    <w:rPr>
      <w:rFonts w:ascii="Times New Roman" w:eastAsia="Batang" w:hAnsi="Times New Roman" w:cs="Times New Roman"/>
      <w:b/>
      <w:bCs/>
      <w:i/>
      <w:iCs/>
      <w:sz w:val="24"/>
      <w:szCs w:val="24"/>
      <w:u w:val="single"/>
      <w:lang w:eastAsia="it-IT"/>
    </w:rPr>
  </w:style>
  <w:style w:type="character" w:customStyle="1" w:styleId="Heading2Char">
    <w:name w:val="Heading 2 Char"/>
    <w:basedOn w:val="DefaultParagraphFont"/>
    <w:link w:val="Heading2"/>
    <w:uiPriority w:val="99"/>
    <w:locked/>
    <w:rsid w:val="00625A2B"/>
    <w:rPr>
      <w:rFonts w:ascii="Cambria" w:hAnsi="Cambria" w:cs="Times New Roman"/>
      <w:b/>
      <w:bCs/>
      <w:i/>
      <w:iCs/>
      <w:sz w:val="28"/>
      <w:szCs w:val="28"/>
    </w:rPr>
  </w:style>
  <w:style w:type="paragraph" w:styleId="EnvelopeAddress">
    <w:name w:val="envelope address"/>
    <w:basedOn w:val="Normal"/>
    <w:uiPriority w:val="99"/>
    <w:semiHidden/>
    <w:rsid w:val="00E335A3"/>
    <w:pPr>
      <w:framePr w:w="7920" w:h="1980" w:hRule="exact" w:hSpace="141" w:wrap="auto" w:hAnchor="page" w:xAlign="center" w:yAlign="bottom"/>
      <w:ind w:left="2880"/>
    </w:pPr>
    <w:rPr>
      <w:rFonts w:ascii="Cambria" w:hAnsi="Cambria"/>
      <w:lang w:val="en-US" w:eastAsia="en-US"/>
    </w:rPr>
  </w:style>
  <w:style w:type="paragraph" w:styleId="BodyTextIndent">
    <w:name w:val="Body Text Indent"/>
    <w:basedOn w:val="Normal"/>
    <w:link w:val="BodyTextIndentChar"/>
    <w:uiPriority w:val="99"/>
    <w:semiHidden/>
    <w:rsid w:val="007E0261"/>
    <w:pPr>
      <w:ind w:firstLine="708"/>
      <w:jc w:val="both"/>
    </w:pPr>
    <w:rPr>
      <w:b/>
      <w:bCs/>
      <w:i/>
      <w:iCs/>
    </w:rPr>
  </w:style>
  <w:style w:type="character" w:customStyle="1" w:styleId="BodyTextIndentChar">
    <w:name w:val="Body Text Indent Char"/>
    <w:basedOn w:val="DefaultParagraphFont"/>
    <w:link w:val="BodyTextIndent"/>
    <w:uiPriority w:val="99"/>
    <w:semiHidden/>
    <w:locked/>
    <w:rsid w:val="007E0261"/>
    <w:rPr>
      <w:rFonts w:ascii="Times New Roman" w:hAnsi="Times New Roman" w:cs="Times New Roman"/>
      <w:b/>
      <w:bCs/>
      <w:i/>
      <w:iCs/>
      <w:sz w:val="24"/>
      <w:szCs w:val="24"/>
      <w:lang w:eastAsia="it-IT"/>
    </w:rPr>
  </w:style>
  <w:style w:type="paragraph" w:styleId="Footer">
    <w:name w:val="footer"/>
    <w:basedOn w:val="Normal"/>
    <w:link w:val="FooterChar"/>
    <w:uiPriority w:val="99"/>
    <w:rsid w:val="00F91C7A"/>
    <w:pPr>
      <w:tabs>
        <w:tab w:val="center" w:pos="4819"/>
        <w:tab w:val="right" w:pos="9638"/>
      </w:tabs>
    </w:pPr>
  </w:style>
  <w:style w:type="character" w:customStyle="1" w:styleId="FooterChar">
    <w:name w:val="Footer Char"/>
    <w:basedOn w:val="DefaultParagraphFont"/>
    <w:link w:val="Footer"/>
    <w:uiPriority w:val="99"/>
    <w:semiHidden/>
    <w:locked/>
    <w:rsid w:val="00703F03"/>
    <w:rPr>
      <w:rFonts w:ascii="Times New Roman" w:hAnsi="Times New Roman" w:cs="Times New Roman"/>
      <w:sz w:val="24"/>
      <w:szCs w:val="24"/>
    </w:rPr>
  </w:style>
  <w:style w:type="character" w:styleId="PageNumber">
    <w:name w:val="page number"/>
    <w:basedOn w:val="DefaultParagraphFont"/>
    <w:uiPriority w:val="99"/>
    <w:rsid w:val="00F91C7A"/>
    <w:rPr>
      <w:rFonts w:cs="Times New Roman"/>
    </w:rPr>
  </w:style>
  <w:style w:type="character" w:styleId="Emphasis">
    <w:name w:val="Emphasis"/>
    <w:basedOn w:val="DefaultParagraphFont"/>
    <w:uiPriority w:val="99"/>
    <w:qFormat/>
    <w:locked/>
    <w:rsid w:val="00D77865"/>
    <w:rPr>
      <w:rFonts w:cs="Times New Roman"/>
      <w:i/>
      <w:iCs/>
    </w:rPr>
  </w:style>
  <w:style w:type="character" w:styleId="Strong">
    <w:name w:val="Strong"/>
    <w:basedOn w:val="DefaultParagraphFont"/>
    <w:uiPriority w:val="99"/>
    <w:qFormat/>
    <w:locked/>
    <w:rsid w:val="00D77865"/>
    <w:rPr>
      <w:rFonts w:cs="Times New Roman"/>
      <w:b/>
      <w:bCs/>
    </w:rPr>
  </w:style>
  <w:style w:type="table" w:styleId="TableGrid">
    <w:name w:val="Table Grid"/>
    <w:basedOn w:val="TableNormal"/>
    <w:uiPriority w:val="99"/>
    <w:locked/>
    <w:rsid w:val="00C41C4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F6504F"/>
    <w:rPr>
      <w:sz w:val="20"/>
      <w:szCs w:val="20"/>
    </w:rPr>
  </w:style>
  <w:style w:type="character" w:customStyle="1" w:styleId="FootnoteTextChar">
    <w:name w:val="Footnote Text Char"/>
    <w:basedOn w:val="DefaultParagraphFont"/>
    <w:link w:val="FootnoteText"/>
    <w:uiPriority w:val="99"/>
    <w:semiHidden/>
    <w:locked/>
    <w:rsid w:val="00F6504F"/>
    <w:rPr>
      <w:rFonts w:ascii="Times New Roman" w:hAnsi="Times New Roman" w:cs="Times New Roman"/>
      <w:sz w:val="20"/>
      <w:szCs w:val="20"/>
    </w:rPr>
  </w:style>
  <w:style w:type="character" w:styleId="FootnoteReference">
    <w:name w:val="footnote reference"/>
    <w:basedOn w:val="DefaultParagraphFont"/>
    <w:uiPriority w:val="99"/>
    <w:semiHidden/>
    <w:rsid w:val="00F6504F"/>
    <w:rPr>
      <w:rFonts w:cs="Times New Roman"/>
      <w:vertAlign w:val="superscript"/>
    </w:rPr>
  </w:style>
  <w:style w:type="paragraph" w:styleId="NormalWeb">
    <w:name w:val="Normal (Web)"/>
    <w:basedOn w:val="Normal"/>
    <w:uiPriority w:val="99"/>
    <w:rsid w:val="003625BE"/>
    <w:pPr>
      <w:spacing w:before="100" w:beforeAutospacing="1" w:after="100" w:afterAutospacing="1"/>
    </w:pPr>
    <w:rPr>
      <w:rFonts w:eastAsia="Calibri"/>
      <w:lang w:val="es-ES" w:eastAsia="es-ES"/>
    </w:rPr>
  </w:style>
  <w:style w:type="paragraph" w:styleId="ListParagraph">
    <w:name w:val="List Paragraph"/>
    <w:basedOn w:val="Normal"/>
    <w:uiPriority w:val="99"/>
    <w:qFormat/>
    <w:rsid w:val="003625BE"/>
    <w:pPr>
      <w:ind w:left="720"/>
      <w:contextualSpacing/>
    </w:pPr>
    <w:rPr>
      <w:rFonts w:eastAsia="Calibri"/>
    </w:rPr>
  </w:style>
  <w:style w:type="character" w:customStyle="1" w:styleId="googqs-tidbitgoogqs-tidbit-0googqs-tidbit-hilite">
    <w:name w:val="goog_qs-tidbit goog_qs-tidbit-0 goog_qs-tidbit-hilite"/>
    <w:basedOn w:val="DefaultParagraphFont"/>
    <w:uiPriority w:val="99"/>
    <w:rsid w:val="003625BE"/>
    <w:rPr>
      <w:rFonts w:cs="Times New Roman"/>
    </w:rPr>
  </w:style>
  <w:style w:type="character" w:customStyle="1" w:styleId="evidenza">
    <w:name w:val="evidenza"/>
    <w:basedOn w:val="DefaultParagraphFont"/>
    <w:uiPriority w:val="99"/>
    <w:rsid w:val="003625BE"/>
    <w:rPr>
      <w:rFonts w:cs="Times New Roman"/>
    </w:rPr>
  </w:style>
  <w:style w:type="paragraph" w:styleId="Date">
    <w:name w:val="Date"/>
    <w:basedOn w:val="Normal"/>
    <w:next w:val="Normal"/>
    <w:link w:val="DateChar"/>
    <w:uiPriority w:val="99"/>
    <w:rsid w:val="00044D9A"/>
  </w:style>
  <w:style w:type="character" w:customStyle="1" w:styleId="DateChar">
    <w:name w:val="Date Char"/>
    <w:basedOn w:val="DefaultParagraphFont"/>
    <w:link w:val="Date"/>
    <w:uiPriority w:val="99"/>
    <w:semiHidden/>
    <w:locked/>
    <w:rsid w:val="00FD7662"/>
    <w:rPr>
      <w:rFonts w:ascii="Times New Roman" w:hAnsi="Times New Roman" w:cs="Times New Roman"/>
      <w:sz w:val="24"/>
      <w:szCs w:val="24"/>
    </w:rPr>
  </w:style>
  <w:style w:type="paragraph" w:styleId="Header">
    <w:name w:val="header"/>
    <w:basedOn w:val="Normal"/>
    <w:link w:val="HeaderChar"/>
    <w:uiPriority w:val="99"/>
    <w:rsid w:val="00C80B6A"/>
    <w:pPr>
      <w:tabs>
        <w:tab w:val="center" w:pos="4819"/>
        <w:tab w:val="right" w:pos="9638"/>
      </w:tabs>
    </w:pPr>
  </w:style>
  <w:style w:type="character" w:customStyle="1" w:styleId="HeaderChar">
    <w:name w:val="Header Char"/>
    <w:basedOn w:val="DefaultParagraphFont"/>
    <w:link w:val="Header"/>
    <w:uiPriority w:val="99"/>
    <w:semiHidden/>
    <w:rsid w:val="00C54D70"/>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023436452">
      <w:marLeft w:val="0"/>
      <w:marRight w:val="0"/>
      <w:marTop w:val="0"/>
      <w:marBottom w:val="0"/>
      <w:divBdr>
        <w:top w:val="none" w:sz="0" w:space="0" w:color="auto"/>
        <w:left w:val="none" w:sz="0" w:space="0" w:color="auto"/>
        <w:bottom w:val="none" w:sz="0" w:space="0" w:color="auto"/>
        <w:right w:val="none" w:sz="0" w:space="0" w:color="auto"/>
      </w:divBdr>
    </w:div>
    <w:div w:id="2023436453">
      <w:marLeft w:val="0"/>
      <w:marRight w:val="0"/>
      <w:marTop w:val="0"/>
      <w:marBottom w:val="0"/>
      <w:divBdr>
        <w:top w:val="none" w:sz="0" w:space="0" w:color="auto"/>
        <w:left w:val="none" w:sz="0" w:space="0" w:color="auto"/>
        <w:bottom w:val="none" w:sz="0" w:space="0" w:color="auto"/>
        <w:right w:val="none" w:sz="0" w:space="0" w:color="auto"/>
      </w:divBdr>
    </w:div>
    <w:div w:id="2023436454">
      <w:marLeft w:val="0"/>
      <w:marRight w:val="0"/>
      <w:marTop w:val="0"/>
      <w:marBottom w:val="0"/>
      <w:divBdr>
        <w:top w:val="none" w:sz="0" w:space="0" w:color="auto"/>
        <w:left w:val="none" w:sz="0" w:space="0" w:color="auto"/>
        <w:bottom w:val="none" w:sz="0" w:space="0" w:color="auto"/>
        <w:right w:val="none" w:sz="0" w:space="0" w:color="auto"/>
      </w:divBdr>
    </w:div>
    <w:div w:id="2023436455">
      <w:marLeft w:val="0"/>
      <w:marRight w:val="0"/>
      <w:marTop w:val="0"/>
      <w:marBottom w:val="0"/>
      <w:divBdr>
        <w:top w:val="none" w:sz="0" w:space="0" w:color="auto"/>
        <w:left w:val="none" w:sz="0" w:space="0" w:color="auto"/>
        <w:bottom w:val="none" w:sz="0" w:space="0" w:color="auto"/>
        <w:right w:val="none" w:sz="0" w:space="0" w:color="auto"/>
      </w:divBdr>
    </w:div>
    <w:div w:id="2023436456">
      <w:marLeft w:val="0"/>
      <w:marRight w:val="0"/>
      <w:marTop w:val="0"/>
      <w:marBottom w:val="0"/>
      <w:divBdr>
        <w:top w:val="none" w:sz="0" w:space="0" w:color="auto"/>
        <w:left w:val="none" w:sz="0" w:space="0" w:color="auto"/>
        <w:bottom w:val="none" w:sz="0" w:space="0" w:color="auto"/>
        <w:right w:val="none" w:sz="0" w:space="0" w:color="auto"/>
      </w:divBdr>
    </w:div>
    <w:div w:id="20234364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32</TotalTime>
  <Pages>28</Pages>
  <Words>4410</Words>
  <Characters>25141</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archivio2</cp:lastModifiedBy>
  <cp:revision>10</cp:revision>
  <cp:lastPrinted>2012-02-11T07:38:00Z</cp:lastPrinted>
  <dcterms:created xsi:type="dcterms:W3CDTF">2012-02-10T16:41:00Z</dcterms:created>
  <dcterms:modified xsi:type="dcterms:W3CDTF">2012-02-20T16:56:00Z</dcterms:modified>
</cp:coreProperties>
</file>